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972" w:rsidRDefault="00E91E50">
      <w:r w:rsidRPr="00EB0972">
        <w:rPr>
          <w:noProof/>
        </w:rPr>
        <w:drawing>
          <wp:anchor distT="36576" distB="36576" distL="36576" distR="36576" simplePos="0" relativeHeight="251659264" behindDoc="0" locked="0" layoutInCell="1" allowOverlap="1" wp14:anchorId="18F191CF" wp14:editId="06737A21">
            <wp:simplePos x="0" y="0"/>
            <wp:positionH relativeFrom="column">
              <wp:posOffset>-541020</wp:posOffset>
            </wp:positionH>
            <wp:positionV relativeFrom="paragraph">
              <wp:posOffset>-715645</wp:posOffset>
            </wp:positionV>
            <wp:extent cx="2140585" cy="1104900"/>
            <wp:effectExtent l="0" t="0" r="0" b="0"/>
            <wp:wrapNone/>
            <wp:docPr id="1" name="Picture 83"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C New logo_high1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755"/>
                    <a:stretch/>
                  </pic:blipFill>
                  <pic:spPr bwMode="auto">
                    <a:xfrm>
                      <a:off x="0" y="0"/>
                      <a:ext cx="2140585" cy="11049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282" w:rsidRPr="00EB0972">
        <w:rPr>
          <w:noProof/>
        </w:rPr>
        <w:t xml:space="preserve"> </w:t>
      </w:r>
      <w:r w:rsidR="005864C6" w:rsidRPr="00EB0972">
        <w:rPr>
          <w:noProof/>
        </w:rPr>
        <mc:AlternateContent>
          <mc:Choice Requires="wps">
            <w:drawing>
              <wp:anchor distT="36576" distB="36576" distL="36576" distR="36576" simplePos="0" relativeHeight="251660288" behindDoc="0" locked="0" layoutInCell="1" allowOverlap="1" wp14:anchorId="44402095" wp14:editId="6B2EBFBB">
                <wp:simplePos x="0" y="0"/>
                <wp:positionH relativeFrom="column">
                  <wp:posOffset>1864360</wp:posOffset>
                </wp:positionH>
                <wp:positionV relativeFrom="paragraph">
                  <wp:posOffset>-478790</wp:posOffset>
                </wp:positionV>
                <wp:extent cx="3370580" cy="436245"/>
                <wp:effectExtent l="0" t="0" r="1270" b="1905"/>
                <wp:wrapNone/>
                <wp:docPr id="2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436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B0972" w:rsidRDefault="00D825B9" w:rsidP="00EB0972">
                            <w:pPr>
                              <w:widowControl w:val="0"/>
                              <w:rPr>
                                <w:sz w:val="40"/>
                                <w:szCs w:val="40"/>
                              </w:rPr>
                            </w:pPr>
                            <w:r>
                              <w:rPr>
                                <w:b/>
                                <w:bCs/>
                                <w:sz w:val="40"/>
                                <w:szCs w:val="40"/>
                              </w:rPr>
                              <w:t>Adult Carers</w:t>
                            </w:r>
                            <w:r w:rsidR="00EB0972">
                              <w:rPr>
                                <w:b/>
                                <w:bCs/>
                                <w:sz w:val="40"/>
                                <w:szCs w:val="40"/>
                              </w:rPr>
                              <w:t xml:space="preserve"> Registration Form </w:t>
                            </w:r>
                          </w:p>
                          <w:p w:rsidR="00EB0972" w:rsidRDefault="00EB0972" w:rsidP="00EB0972">
                            <w:pPr>
                              <w:widowControl w:val="0"/>
                              <w:rPr>
                                <w:sz w:val="40"/>
                                <w:szCs w:val="40"/>
                              </w:rPr>
                            </w:pPr>
                            <w:r>
                              <w:rPr>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02095" id="_x0000_t202" coordsize="21600,21600" o:spt="202" path="m,l,21600r21600,l21600,xe">
                <v:stroke joinstyle="miter"/>
                <v:path gradientshapeok="t" o:connecttype="rect"/>
              </v:shapetype>
              <v:shape id="Text Box 90" o:spid="_x0000_s1026" type="#_x0000_t202" style="position:absolute;margin-left:146.8pt;margin-top:-37.7pt;width:265.4pt;height:3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BpDgMAALk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" filled="f" stroked="f" strokecolor="black [0]" insetpen="t">
                <v:textbox inset="2.88pt,2.88pt,2.88pt,2.88pt">
                  <w:txbxContent>
                    <w:p w:rsidR="00EB0972" w:rsidRDefault="00D825B9" w:rsidP="00EB0972">
                      <w:pPr>
                        <w:widowControl w:val="0"/>
                        <w:rPr>
                          <w:sz w:val="40"/>
                          <w:szCs w:val="40"/>
                        </w:rPr>
                      </w:pPr>
                      <w:r>
                        <w:rPr>
                          <w:b/>
                          <w:bCs/>
                          <w:sz w:val="40"/>
                          <w:szCs w:val="40"/>
                        </w:rPr>
                        <w:t>Adult Carers</w:t>
                      </w:r>
                      <w:r w:rsidR="00EB0972">
                        <w:rPr>
                          <w:b/>
                          <w:bCs/>
                          <w:sz w:val="40"/>
                          <w:szCs w:val="40"/>
                        </w:rPr>
                        <w:t xml:space="preserve"> Registration Form </w:t>
                      </w:r>
                    </w:p>
                    <w:p w:rsidR="00EB0972" w:rsidRDefault="00EB0972" w:rsidP="00EB0972">
                      <w:pPr>
                        <w:widowControl w:val="0"/>
                        <w:rPr>
                          <w:sz w:val="40"/>
                          <w:szCs w:val="40"/>
                        </w:rPr>
                      </w:pPr>
                      <w:r>
                        <w:rPr>
                          <w:sz w:val="40"/>
                          <w:szCs w:val="40"/>
                        </w:rPr>
                        <w:t> </w:t>
                      </w:r>
                    </w:p>
                  </w:txbxContent>
                </v:textbox>
              </v:shape>
            </w:pict>
          </mc:Fallback>
        </mc:AlternateContent>
      </w:r>
    </w:p>
    <w:tbl>
      <w:tblPr>
        <w:tblStyle w:val="TableGrid"/>
        <w:tblpPr w:leftFromText="180" w:rightFromText="180" w:vertAnchor="text" w:horzAnchor="margin" w:tblpXSpec="center" w:tblpY="363"/>
        <w:tblW w:w="10834" w:type="dxa"/>
        <w:tblLayout w:type="fixed"/>
        <w:tblLook w:val="04A0" w:firstRow="1" w:lastRow="0" w:firstColumn="1" w:lastColumn="0" w:noHBand="0" w:noVBand="1"/>
      </w:tblPr>
      <w:tblGrid>
        <w:gridCol w:w="851"/>
        <w:gridCol w:w="567"/>
        <w:gridCol w:w="86"/>
        <w:gridCol w:w="339"/>
        <w:gridCol w:w="284"/>
        <w:gridCol w:w="457"/>
        <w:gridCol w:w="124"/>
        <w:gridCol w:w="127"/>
        <w:gridCol w:w="709"/>
        <w:gridCol w:w="425"/>
        <w:gridCol w:w="142"/>
        <w:gridCol w:w="843"/>
        <w:gridCol w:w="8"/>
        <w:gridCol w:w="141"/>
        <w:gridCol w:w="314"/>
        <w:gridCol w:w="395"/>
        <w:gridCol w:w="425"/>
        <w:gridCol w:w="344"/>
        <w:gridCol w:w="190"/>
        <w:gridCol w:w="33"/>
        <w:gridCol w:w="115"/>
        <w:gridCol w:w="303"/>
        <w:gridCol w:w="8"/>
        <w:gridCol w:w="50"/>
        <w:gridCol w:w="91"/>
        <w:gridCol w:w="426"/>
        <w:gridCol w:w="101"/>
        <w:gridCol w:w="227"/>
        <w:gridCol w:w="751"/>
        <w:gridCol w:w="196"/>
        <w:gridCol w:w="1701"/>
        <w:gridCol w:w="61"/>
      </w:tblGrid>
      <w:tr w:rsidR="00B0498E" w:rsidTr="00B0498E">
        <w:tc>
          <w:tcPr>
            <w:tcW w:w="10834" w:type="dxa"/>
            <w:gridSpan w:val="32"/>
            <w:tcBorders>
              <w:top w:val="nil"/>
              <w:left w:val="nil"/>
              <w:bottom w:val="single" w:sz="4" w:space="0" w:color="auto"/>
              <w:right w:val="nil"/>
            </w:tcBorders>
            <w:shd w:val="clear" w:color="auto" w:fill="FFFFFF" w:themeFill="background1"/>
          </w:tcPr>
          <w:p w:rsidR="00B0498E" w:rsidRPr="005D55B4" w:rsidRDefault="00B0498E" w:rsidP="00B0498E">
            <w:pPr>
              <w:rPr>
                <w:rFonts w:ascii="Arial" w:hAnsi="Arial" w:cs="Arial"/>
                <w:b/>
              </w:rPr>
            </w:pPr>
            <w:r>
              <w:rPr>
                <w:rFonts w:ascii="Arial" w:hAnsi="Arial" w:cs="Arial"/>
                <w:i/>
                <w:sz w:val="18"/>
                <w:szCs w:val="18"/>
              </w:rPr>
              <w:t>SCC Internal</w:t>
            </w:r>
            <w:r w:rsidRPr="005D55B4">
              <w:rPr>
                <w:rFonts w:ascii="Arial" w:hAnsi="Arial" w:cs="Arial"/>
                <w:i/>
                <w:sz w:val="18"/>
                <w:szCs w:val="18"/>
              </w:rPr>
              <w:t xml:space="preserve"> </w:t>
            </w:r>
            <w:r>
              <w:rPr>
                <w:rFonts w:ascii="Arial" w:hAnsi="Arial" w:cs="Arial"/>
                <w:i/>
                <w:sz w:val="18"/>
                <w:szCs w:val="18"/>
              </w:rPr>
              <w:t>use o</w:t>
            </w:r>
            <w:r w:rsidRPr="005D55B4">
              <w:rPr>
                <w:rFonts w:ascii="Arial" w:hAnsi="Arial" w:cs="Arial"/>
                <w:i/>
                <w:sz w:val="18"/>
                <w:szCs w:val="18"/>
              </w:rPr>
              <w:t>nly</w:t>
            </w:r>
          </w:p>
        </w:tc>
      </w:tr>
      <w:tr w:rsidR="00B0498E" w:rsidTr="00B0498E">
        <w:trPr>
          <w:gridAfter w:val="1"/>
          <w:wAfter w:w="61" w:type="dxa"/>
          <w:trHeight w:val="344"/>
        </w:trPr>
        <w:tc>
          <w:tcPr>
            <w:tcW w:w="10773" w:type="dxa"/>
            <w:gridSpan w:val="31"/>
            <w:tcBorders>
              <w:top w:val="single" w:sz="4" w:space="0" w:color="auto"/>
              <w:left w:val="single" w:sz="4" w:space="0" w:color="auto"/>
              <w:bottom w:val="single" w:sz="4" w:space="0" w:color="auto"/>
            </w:tcBorders>
          </w:tcPr>
          <w:p w:rsidR="00B0498E" w:rsidRDefault="00B0498E" w:rsidP="00B0498E">
            <w:pPr>
              <w:rPr>
                <w:rFonts w:ascii="Arial" w:hAnsi="Arial" w:cs="Arial"/>
              </w:rPr>
            </w:pPr>
            <w:r w:rsidRPr="00EB0972">
              <w:rPr>
                <w:rFonts w:ascii="Arial" w:hAnsi="Arial" w:cs="Arial"/>
                <w:b/>
              </w:rPr>
              <w:t>Referral</w:t>
            </w:r>
            <w:r>
              <w:rPr>
                <w:rFonts w:ascii="Arial" w:hAnsi="Arial" w:cs="Arial"/>
                <w:b/>
              </w:rPr>
              <w:t xml:space="preserve"> Received</w:t>
            </w:r>
            <w:r>
              <w:rPr>
                <w:rFonts w:ascii="Arial" w:hAnsi="Arial" w:cs="Arial"/>
              </w:rPr>
              <w:t xml:space="preserve">:  </w:t>
            </w:r>
            <w:sdt>
              <w:sdtPr>
                <w:rPr>
                  <w:rFonts w:ascii="Arial" w:hAnsi="Arial" w:cs="Arial"/>
                </w:rPr>
                <w:id w:val="2020268456"/>
                <w:placeholder>
                  <w:docPart w:val="D0D813CC15D04FDB9B2AF4E326A41DD6"/>
                </w:placeholder>
                <w:showingPlcHdr/>
                <w:date w:fullDate="2014-08-15T00:00:00Z">
                  <w:dateFormat w:val="dd/MM/yyyy"/>
                  <w:lid w:val="en-GB"/>
                  <w:storeMappedDataAs w:val="dateTime"/>
                  <w:calendar w:val="gregorian"/>
                </w:date>
              </w:sdtPr>
              <w:sdtEndPr/>
              <w:sdtContent>
                <w:r w:rsidRPr="00231337">
                  <w:rPr>
                    <w:rStyle w:val="PlaceholderText"/>
                  </w:rPr>
                  <w:t>Click here to enter a date.</w:t>
                </w:r>
              </w:sdtContent>
            </w:sdt>
          </w:p>
        </w:tc>
      </w:tr>
      <w:tr w:rsidR="00B0498E" w:rsidRPr="00EB0972" w:rsidTr="00B0498E">
        <w:trPr>
          <w:trHeight w:val="418"/>
        </w:trPr>
        <w:tc>
          <w:tcPr>
            <w:tcW w:w="10834" w:type="dxa"/>
            <w:gridSpan w:val="32"/>
            <w:tcBorders>
              <w:top w:val="single" w:sz="4" w:space="0" w:color="auto"/>
              <w:left w:val="single" w:sz="4" w:space="0" w:color="auto"/>
              <w:bottom w:val="single" w:sz="4" w:space="0" w:color="auto"/>
              <w:right w:val="single" w:sz="4" w:space="0" w:color="auto"/>
            </w:tcBorders>
          </w:tcPr>
          <w:p w:rsidR="00B0498E" w:rsidRPr="00824A0B" w:rsidRDefault="00B0498E" w:rsidP="00D82D14">
            <w:pPr>
              <w:tabs>
                <w:tab w:val="left" w:pos="2505"/>
              </w:tabs>
              <w:rPr>
                <w:bCs/>
                <w:szCs w:val="28"/>
              </w:rPr>
            </w:pPr>
            <w:r>
              <w:rPr>
                <w:bCs/>
                <w:szCs w:val="28"/>
              </w:rPr>
              <w:t>This form is designed to be completed by either the Carer or professional working with the family. If you are a professional, ideally you will complete the form alongside the Carer to gain insight into their caring role. Please return this form by hand, or post to</w:t>
            </w:r>
            <w:r>
              <w:t xml:space="preserve"> </w:t>
            </w:r>
            <w:r w:rsidRPr="009971BA">
              <w:rPr>
                <w:bCs/>
                <w:szCs w:val="28"/>
              </w:rPr>
              <w:t>Sutton Carers Centre</w:t>
            </w:r>
            <w:r>
              <w:rPr>
                <w:bCs/>
                <w:szCs w:val="28"/>
              </w:rPr>
              <w:t>, Benhill House 1</w:t>
            </w:r>
            <w:r w:rsidRPr="009971BA">
              <w:rPr>
                <w:bCs/>
                <w:szCs w:val="28"/>
                <w:vertAlign w:val="superscript"/>
              </w:rPr>
              <w:t>st</w:t>
            </w:r>
            <w:r>
              <w:rPr>
                <w:bCs/>
                <w:szCs w:val="28"/>
              </w:rPr>
              <w:t xml:space="preserve"> Floor, </w:t>
            </w:r>
            <w:r w:rsidRPr="009971BA">
              <w:rPr>
                <w:bCs/>
                <w:szCs w:val="28"/>
              </w:rPr>
              <w:t>12-14 Benhill Avenue</w:t>
            </w:r>
            <w:r w:rsidR="00D82D14">
              <w:rPr>
                <w:bCs/>
                <w:szCs w:val="28"/>
              </w:rPr>
              <w:t>,</w:t>
            </w:r>
            <w:r>
              <w:rPr>
                <w:bCs/>
                <w:szCs w:val="28"/>
              </w:rPr>
              <w:t xml:space="preserve"> </w:t>
            </w:r>
            <w:r w:rsidRPr="009971BA">
              <w:rPr>
                <w:bCs/>
                <w:szCs w:val="28"/>
              </w:rPr>
              <w:t>Sut</w:t>
            </w:r>
            <w:r>
              <w:rPr>
                <w:bCs/>
                <w:szCs w:val="28"/>
              </w:rPr>
              <w:t>ton</w:t>
            </w:r>
            <w:r w:rsidR="0051416D">
              <w:rPr>
                <w:bCs/>
                <w:szCs w:val="28"/>
              </w:rPr>
              <w:t xml:space="preserve">, </w:t>
            </w:r>
            <w:proofErr w:type="gramStart"/>
            <w:r w:rsidR="0051416D">
              <w:rPr>
                <w:bCs/>
                <w:szCs w:val="28"/>
              </w:rPr>
              <w:t>Surrey</w:t>
            </w:r>
            <w:proofErr w:type="gramEnd"/>
            <w:r w:rsidR="0051416D">
              <w:rPr>
                <w:bCs/>
                <w:szCs w:val="28"/>
              </w:rPr>
              <w:t>,</w:t>
            </w:r>
            <w:r>
              <w:rPr>
                <w:bCs/>
                <w:szCs w:val="28"/>
              </w:rPr>
              <w:t xml:space="preserve"> </w:t>
            </w:r>
            <w:r w:rsidR="00D82D14">
              <w:rPr>
                <w:bCs/>
                <w:szCs w:val="28"/>
              </w:rPr>
              <w:t>SM1 4DA</w:t>
            </w:r>
            <w:r>
              <w:rPr>
                <w:bCs/>
                <w:szCs w:val="28"/>
              </w:rPr>
              <w:t xml:space="preserve"> or via e-mail: </w:t>
            </w:r>
            <w:hyperlink r:id="rId12" w:history="1">
              <w:r w:rsidRPr="00D41ACC">
                <w:rPr>
                  <w:rStyle w:val="Hyperlink"/>
                  <w:bCs/>
                  <w:szCs w:val="28"/>
                </w:rPr>
                <w:t>enquiries@suttoncarerscentre.org</w:t>
              </w:r>
            </w:hyperlink>
            <w:r>
              <w:rPr>
                <w:bCs/>
                <w:szCs w:val="28"/>
              </w:rPr>
              <w:t xml:space="preserve">  Thank you.</w:t>
            </w:r>
          </w:p>
        </w:tc>
      </w:tr>
      <w:tr w:rsidR="00B0498E" w:rsidRPr="00EB0972" w:rsidTr="00B0498E">
        <w:trPr>
          <w:trHeight w:val="319"/>
        </w:trPr>
        <w:tc>
          <w:tcPr>
            <w:tcW w:w="10834" w:type="dxa"/>
            <w:gridSpan w:val="32"/>
            <w:tcBorders>
              <w:top w:val="single" w:sz="4" w:space="0" w:color="auto"/>
              <w:left w:val="single" w:sz="4" w:space="0" w:color="auto"/>
              <w:bottom w:val="single" w:sz="4" w:space="0" w:color="auto"/>
              <w:right w:val="single" w:sz="4" w:space="0" w:color="auto"/>
            </w:tcBorders>
          </w:tcPr>
          <w:p w:rsidR="00B0498E" w:rsidRDefault="00B0498E" w:rsidP="00B0498E">
            <w:pPr>
              <w:tabs>
                <w:tab w:val="left" w:pos="2505"/>
              </w:tabs>
              <w:rPr>
                <w:rFonts w:cstheme="minorHAnsi"/>
              </w:rPr>
            </w:pPr>
            <w:r>
              <w:rPr>
                <w:b/>
                <w:bCs/>
                <w:sz w:val="28"/>
                <w:szCs w:val="28"/>
              </w:rPr>
              <w:t>About the Carer:</w:t>
            </w:r>
            <w:r>
              <w:rPr>
                <w:b/>
                <w:bCs/>
                <w:sz w:val="28"/>
                <w:szCs w:val="28"/>
              </w:rPr>
              <w:tab/>
            </w:r>
          </w:p>
        </w:tc>
      </w:tr>
      <w:tr w:rsidR="00B0498E" w:rsidRPr="00EB0972" w:rsidTr="00B0498E">
        <w:trPr>
          <w:trHeight w:val="674"/>
        </w:trPr>
        <w:tc>
          <w:tcPr>
            <w:tcW w:w="1504" w:type="dxa"/>
            <w:gridSpan w:val="3"/>
            <w:tcBorders>
              <w:top w:val="single" w:sz="4" w:space="0" w:color="auto"/>
            </w:tcBorders>
          </w:tcPr>
          <w:p w:rsidR="00B0498E" w:rsidRPr="00EB0972" w:rsidRDefault="00B0498E" w:rsidP="00B0498E">
            <w:pPr>
              <w:rPr>
                <w:rFonts w:cstheme="minorHAnsi"/>
              </w:rPr>
            </w:pPr>
            <w:r>
              <w:rPr>
                <w:rFonts w:cstheme="minorHAnsi"/>
              </w:rPr>
              <w:t>Title</w:t>
            </w:r>
          </w:p>
        </w:tc>
        <w:sdt>
          <w:sdtPr>
            <w:rPr>
              <w:rFonts w:cstheme="minorHAnsi"/>
            </w:rPr>
            <w:id w:val="344053503"/>
            <w:placeholder>
              <w:docPart w:val="981DF66314FB4A4D89068B1D428BAC1D"/>
            </w:placeholder>
            <w:showingPlcHdr/>
            <w:comboBox>
              <w:listItem w:value="Choose an item."/>
              <w:listItem w:displayText="Mr" w:value="Mr"/>
              <w:listItem w:displayText="Ms" w:value="Ms"/>
              <w:listItem w:displayText="Miss" w:value="Miss"/>
              <w:listItem w:displayText="Mrs" w:value="Mrs"/>
              <w:listItem w:displayText="Dr" w:value="Dr"/>
            </w:comboBox>
          </w:sdtPr>
          <w:sdtEndPr/>
          <w:sdtContent>
            <w:tc>
              <w:tcPr>
                <w:tcW w:w="1080" w:type="dxa"/>
                <w:gridSpan w:val="3"/>
                <w:tcBorders>
                  <w:top w:val="single" w:sz="4" w:space="0" w:color="auto"/>
                </w:tcBorders>
              </w:tcPr>
              <w:p w:rsidR="00B0498E" w:rsidRPr="00EB0972" w:rsidRDefault="00B0498E" w:rsidP="00B0498E">
                <w:pPr>
                  <w:rPr>
                    <w:rFonts w:cstheme="minorHAnsi"/>
                  </w:rPr>
                </w:pPr>
                <w:r w:rsidRPr="00827FF8">
                  <w:rPr>
                    <w:rStyle w:val="PlaceholderText"/>
                  </w:rPr>
                  <w:t>Choose an item.</w:t>
                </w:r>
              </w:p>
            </w:tc>
          </w:sdtContent>
        </w:sdt>
        <w:tc>
          <w:tcPr>
            <w:tcW w:w="1385" w:type="dxa"/>
            <w:gridSpan w:val="4"/>
            <w:tcBorders>
              <w:top w:val="single" w:sz="4" w:space="0" w:color="auto"/>
            </w:tcBorders>
          </w:tcPr>
          <w:p w:rsidR="00B0498E" w:rsidRPr="00EB0972" w:rsidRDefault="00B0498E" w:rsidP="00B0498E">
            <w:pPr>
              <w:rPr>
                <w:rFonts w:cstheme="minorHAnsi"/>
              </w:rPr>
            </w:pPr>
            <w:r>
              <w:rPr>
                <w:rFonts w:cstheme="minorHAnsi"/>
              </w:rPr>
              <w:t>First Name:</w:t>
            </w:r>
          </w:p>
        </w:tc>
        <w:tc>
          <w:tcPr>
            <w:tcW w:w="2612" w:type="dxa"/>
            <w:gridSpan w:val="8"/>
            <w:tcBorders>
              <w:top w:val="single" w:sz="4" w:space="0" w:color="auto"/>
            </w:tcBorders>
          </w:tcPr>
          <w:p w:rsidR="00B0498E" w:rsidRPr="00EB0972" w:rsidRDefault="00DD4A04" w:rsidP="00B0498E">
            <w:pPr>
              <w:tabs>
                <w:tab w:val="left" w:pos="2505"/>
              </w:tabs>
              <w:rPr>
                <w:rFonts w:cstheme="minorHAnsi"/>
              </w:rPr>
            </w:pPr>
            <w:sdt>
              <w:sdtPr>
                <w:rPr>
                  <w:rFonts w:cstheme="minorHAnsi"/>
                </w:rPr>
                <w:id w:val="1234055738"/>
                <w:placeholder>
                  <w:docPart w:val="16B80C7B4CDD4741A1A625985D6CCE00"/>
                </w:placeholder>
                <w:showingPlcHdr/>
              </w:sdtPr>
              <w:sdtEndPr/>
              <w:sdtContent>
                <w:r w:rsidR="00B0498E" w:rsidRPr="00F905AC">
                  <w:rPr>
                    <w:rStyle w:val="PlaceholderText"/>
                  </w:rPr>
                  <w:t>Click here to enter text.</w:t>
                </w:r>
              </w:sdtContent>
            </w:sdt>
          </w:p>
        </w:tc>
        <w:tc>
          <w:tcPr>
            <w:tcW w:w="1216" w:type="dxa"/>
            <w:gridSpan w:val="8"/>
            <w:tcBorders>
              <w:top w:val="single" w:sz="4" w:space="0" w:color="auto"/>
            </w:tcBorders>
          </w:tcPr>
          <w:p w:rsidR="00B0498E" w:rsidRPr="00EB0972" w:rsidRDefault="00B0498E" w:rsidP="00B0498E">
            <w:pPr>
              <w:tabs>
                <w:tab w:val="left" w:pos="2505"/>
              </w:tabs>
              <w:rPr>
                <w:rFonts w:cstheme="minorHAnsi"/>
              </w:rPr>
            </w:pPr>
            <w:r>
              <w:rPr>
                <w:rFonts w:cstheme="minorHAnsi"/>
              </w:rPr>
              <w:t>Surname:</w:t>
            </w:r>
          </w:p>
        </w:tc>
        <w:sdt>
          <w:sdtPr>
            <w:rPr>
              <w:rFonts w:cstheme="minorHAnsi"/>
            </w:rPr>
            <w:id w:val="-2075805055"/>
            <w:placeholder>
              <w:docPart w:val="16B80C7B4CDD4741A1A625985D6CCE00"/>
            </w:placeholder>
            <w:showingPlcHdr/>
          </w:sdtPr>
          <w:sdtEndPr/>
          <w:sdtContent>
            <w:tc>
              <w:tcPr>
                <w:tcW w:w="3037" w:type="dxa"/>
                <w:gridSpan w:val="6"/>
                <w:tcBorders>
                  <w:top w:val="single" w:sz="4" w:space="0" w:color="auto"/>
                </w:tcBorders>
              </w:tcPr>
              <w:p w:rsidR="00B0498E" w:rsidRPr="00EB0972" w:rsidRDefault="00B0498E" w:rsidP="00B0498E">
                <w:pPr>
                  <w:tabs>
                    <w:tab w:val="left" w:pos="2505"/>
                  </w:tabs>
                  <w:rPr>
                    <w:rFonts w:cstheme="minorHAnsi"/>
                  </w:rPr>
                </w:pPr>
                <w:r w:rsidRPr="00F905AC">
                  <w:rPr>
                    <w:rStyle w:val="PlaceholderText"/>
                  </w:rPr>
                  <w:t>Click here to enter text.</w:t>
                </w:r>
              </w:p>
            </w:tc>
          </w:sdtContent>
        </w:sdt>
      </w:tr>
      <w:tr w:rsidR="00B0498E" w:rsidRPr="00EB0972" w:rsidTr="00B0498E">
        <w:tc>
          <w:tcPr>
            <w:tcW w:w="1504" w:type="dxa"/>
            <w:gridSpan w:val="3"/>
            <w:tcBorders>
              <w:bottom w:val="single" w:sz="4" w:space="0" w:color="auto"/>
            </w:tcBorders>
          </w:tcPr>
          <w:p w:rsidR="00B0498E" w:rsidRPr="00EB0972" w:rsidRDefault="00B0498E" w:rsidP="00B0498E">
            <w:pPr>
              <w:rPr>
                <w:rFonts w:cstheme="minorHAnsi"/>
              </w:rPr>
            </w:pPr>
            <w:r>
              <w:rPr>
                <w:rFonts w:cstheme="minorHAnsi"/>
              </w:rPr>
              <w:t>Date of Birth:</w:t>
            </w:r>
          </w:p>
        </w:tc>
        <w:tc>
          <w:tcPr>
            <w:tcW w:w="3450" w:type="dxa"/>
            <w:gridSpan w:val="9"/>
            <w:tcBorders>
              <w:bottom w:val="single" w:sz="4" w:space="0" w:color="auto"/>
            </w:tcBorders>
          </w:tcPr>
          <w:sdt>
            <w:sdtPr>
              <w:rPr>
                <w:rFonts w:cstheme="minorHAnsi"/>
              </w:rPr>
              <w:id w:val="-707343416"/>
              <w:placeholder>
                <w:docPart w:val="16B80C7B4CDD4741A1A625985D6CCE00"/>
              </w:placeholder>
              <w:showingPlcHdr/>
            </w:sdtPr>
            <w:sdtEndPr/>
            <w:sdtContent>
              <w:p w:rsidR="00B0498E" w:rsidRDefault="00B0498E" w:rsidP="00B0498E">
                <w:pPr>
                  <w:rPr>
                    <w:rFonts w:cstheme="minorHAnsi"/>
                  </w:rPr>
                </w:pPr>
                <w:r w:rsidRPr="00F905AC">
                  <w:rPr>
                    <w:rStyle w:val="PlaceholderText"/>
                  </w:rPr>
                  <w:t>Click here to enter text.</w:t>
                </w:r>
              </w:p>
            </w:sdtContent>
          </w:sdt>
          <w:p w:rsidR="00B0498E" w:rsidRPr="00EB0972" w:rsidRDefault="00B0498E" w:rsidP="00B0498E">
            <w:pPr>
              <w:rPr>
                <w:rFonts w:cstheme="minorHAnsi"/>
              </w:rPr>
            </w:pPr>
            <w:r>
              <w:rPr>
                <w:rFonts w:cstheme="minorHAnsi"/>
              </w:rPr>
              <w:t xml:space="preserve">   </w:t>
            </w:r>
          </w:p>
        </w:tc>
        <w:tc>
          <w:tcPr>
            <w:tcW w:w="5880" w:type="dxa"/>
            <w:gridSpan w:val="20"/>
            <w:tcBorders>
              <w:bottom w:val="single" w:sz="4" w:space="0" w:color="auto"/>
            </w:tcBorders>
          </w:tcPr>
          <w:p w:rsidR="00B0498E" w:rsidRPr="00EB0972" w:rsidRDefault="00B0498E" w:rsidP="00B0498E">
            <w:pPr>
              <w:rPr>
                <w:rFonts w:cstheme="minorHAnsi"/>
              </w:rPr>
            </w:pPr>
            <w:r>
              <w:rPr>
                <w:rFonts w:cstheme="minorHAnsi"/>
              </w:rPr>
              <w:t xml:space="preserve">Gender:  </w:t>
            </w:r>
            <w:sdt>
              <w:sdtPr>
                <w:rPr>
                  <w:rFonts w:cstheme="minorHAnsi"/>
                </w:rPr>
                <w:id w:val="1029772146"/>
                <w:placeholder>
                  <w:docPart w:val="7A19BAFB249F4316918BB04B3F513693"/>
                </w:placeholder>
                <w:showingPlcHdr/>
                <w:comboBox>
                  <w:listItem w:value="Choose an item."/>
                  <w:listItem w:displayText="Female" w:value="Female"/>
                  <w:listItem w:displayText="Male" w:value="Male"/>
                  <w:listItem w:displayText="Transgender" w:value="Transgender"/>
                  <w:listItem w:displayText="Other" w:value="Other"/>
                </w:comboBox>
              </w:sdtPr>
              <w:sdtEndPr/>
              <w:sdtContent>
                <w:r w:rsidRPr="00D6564C">
                  <w:rPr>
                    <w:rStyle w:val="PlaceholderText"/>
                  </w:rPr>
                  <w:t>Choose an item.</w:t>
                </w:r>
              </w:sdtContent>
            </w:sdt>
          </w:p>
        </w:tc>
      </w:tr>
      <w:tr w:rsidR="00B0498E" w:rsidRPr="00EB0972" w:rsidTr="00B0498E">
        <w:tc>
          <w:tcPr>
            <w:tcW w:w="1504" w:type="dxa"/>
            <w:gridSpan w:val="3"/>
            <w:tcBorders>
              <w:bottom w:val="single" w:sz="4" w:space="0" w:color="auto"/>
              <w:right w:val="single" w:sz="4" w:space="0" w:color="auto"/>
            </w:tcBorders>
          </w:tcPr>
          <w:p w:rsidR="00B0498E" w:rsidRPr="00EB0972" w:rsidRDefault="00B0498E" w:rsidP="00B0498E">
            <w:pPr>
              <w:rPr>
                <w:rFonts w:cstheme="minorHAnsi"/>
              </w:rPr>
            </w:pPr>
            <w:r w:rsidRPr="00EB0972">
              <w:rPr>
                <w:rFonts w:cstheme="minorHAnsi"/>
              </w:rPr>
              <w:t>Address</w:t>
            </w:r>
            <w:r>
              <w:rPr>
                <w:rFonts w:cstheme="minorHAnsi"/>
              </w:rPr>
              <w:t>:</w:t>
            </w:r>
          </w:p>
        </w:tc>
        <w:tc>
          <w:tcPr>
            <w:tcW w:w="5776" w:type="dxa"/>
            <w:gridSpan w:val="21"/>
            <w:tcBorders>
              <w:top w:val="single" w:sz="4" w:space="0" w:color="auto"/>
              <w:left w:val="single" w:sz="4" w:space="0" w:color="auto"/>
              <w:bottom w:val="single" w:sz="4" w:space="0" w:color="auto"/>
              <w:right w:val="nil"/>
            </w:tcBorders>
          </w:tcPr>
          <w:sdt>
            <w:sdtPr>
              <w:rPr>
                <w:rFonts w:cstheme="minorHAnsi"/>
              </w:rPr>
              <w:id w:val="1463220751"/>
              <w:placeholder>
                <w:docPart w:val="16B80C7B4CDD4741A1A625985D6CCE00"/>
              </w:placeholder>
              <w:showingPlcHdr/>
            </w:sdtPr>
            <w:sdtEndPr/>
            <w:sdtContent>
              <w:p w:rsidR="00B0498E" w:rsidRPr="00EB0972" w:rsidRDefault="00B0498E" w:rsidP="00B0498E">
                <w:pPr>
                  <w:rPr>
                    <w:rFonts w:cstheme="minorHAnsi"/>
                  </w:rPr>
                </w:pPr>
                <w:r w:rsidRPr="00F905AC">
                  <w:rPr>
                    <w:rStyle w:val="PlaceholderText"/>
                  </w:rPr>
                  <w:t>Click here to enter text.</w:t>
                </w:r>
              </w:p>
            </w:sdtContent>
          </w:sdt>
          <w:p w:rsidR="00B0498E" w:rsidRPr="00EB0972" w:rsidRDefault="00B0498E" w:rsidP="00B0498E">
            <w:pPr>
              <w:rPr>
                <w:rFonts w:cstheme="minorHAnsi"/>
              </w:rPr>
            </w:pPr>
          </w:p>
          <w:p w:rsidR="00B0498E" w:rsidRPr="00EB0972" w:rsidRDefault="00B0498E" w:rsidP="00B0498E">
            <w:pPr>
              <w:rPr>
                <w:rFonts w:cstheme="minorHAnsi"/>
              </w:rPr>
            </w:pPr>
          </w:p>
        </w:tc>
        <w:tc>
          <w:tcPr>
            <w:tcW w:w="3554" w:type="dxa"/>
            <w:gridSpan w:val="8"/>
            <w:tcBorders>
              <w:top w:val="single" w:sz="4" w:space="0" w:color="auto"/>
              <w:left w:val="nil"/>
              <w:bottom w:val="single" w:sz="4" w:space="0" w:color="auto"/>
              <w:right w:val="single" w:sz="4" w:space="0" w:color="auto"/>
            </w:tcBorders>
          </w:tcPr>
          <w:p w:rsidR="00B0498E" w:rsidRDefault="00B0498E" w:rsidP="00B0498E">
            <w:pPr>
              <w:rPr>
                <w:rFonts w:cstheme="minorHAnsi"/>
              </w:rPr>
            </w:pPr>
          </w:p>
          <w:p w:rsidR="00B0498E" w:rsidRDefault="00B0498E" w:rsidP="00B0498E">
            <w:pPr>
              <w:rPr>
                <w:rFonts w:cstheme="minorHAnsi"/>
              </w:rPr>
            </w:pPr>
          </w:p>
          <w:p w:rsidR="00B0498E" w:rsidRPr="00EB0972" w:rsidRDefault="00B0498E" w:rsidP="00B0498E">
            <w:pPr>
              <w:rPr>
                <w:rFonts w:cstheme="minorHAnsi"/>
              </w:rPr>
            </w:pPr>
            <w:r>
              <w:rPr>
                <w:rFonts w:cstheme="minorHAnsi"/>
              </w:rPr>
              <w:t xml:space="preserve">Postcode:    </w:t>
            </w:r>
            <w:sdt>
              <w:sdtPr>
                <w:rPr>
                  <w:rFonts w:cstheme="minorHAnsi"/>
                </w:rPr>
                <w:id w:val="578031824"/>
                <w:placeholder>
                  <w:docPart w:val="CDB0B5D2C3CB4282A77584A31FAA900E"/>
                </w:placeholder>
                <w:text w:multiLine="1"/>
              </w:sdtPr>
              <w:sdtEndPr/>
              <w:sdtContent>
                <w:r>
                  <w:rPr>
                    <w:rFonts w:cstheme="minorHAnsi"/>
                  </w:rPr>
                  <w:t xml:space="preserve">       </w:t>
                </w:r>
              </w:sdtContent>
            </w:sdt>
          </w:p>
        </w:tc>
      </w:tr>
      <w:tr w:rsidR="00B0498E" w:rsidRPr="00EB0972" w:rsidTr="00B0498E">
        <w:tc>
          <w:tcPr>
            <w:tcW w:w="1504" w:type="dxa"/>
            <w:gridSpan w:val="3"/>
            <w:tcBorders>
              <w:top w:val="single" w:sz="4" w:space="0" w:color="auto"/>
              <w:bottom w:val="single" w:sz="4" w:space="0" w:color="auto"/>
            </w:tcBorders>
          </w:tcPr>
          <w:p w:rsidR="00B0498E" w:rsidRPr="00EB0972" w:rsidRDefault="00B0498E" w:rsidP="00B0498E">
            <w:pPr>
              <w:rPr>
                <w:rFonts w:cstheme="minorHAnsi"/>
              </w:rPr>
            </w:pPr>
            <w:r>
              <w:rPr>
                <w:rFonts w:cstheme="minorHAnsi"/>
              </w:rPr>
              <w:t>Home Telephone</w:t>
            </w:r>
          </w:p>
        </w:tc>
        <w:tc>
          <w:tcPr>
            <w:tcW w:w="4308" w:type="dxa"/>
            <w:gridSpan w:val="13"/>
            <w:tcBorders>
              <w:top w:val="single" w:sz="4" w:space="0" w:color="auto"/>
              <w:bottom w:val="single" w:sz="4" w:space="0" w:color="auto"/>
            </w:tcBorders>
          </w:tcPr>
          <w:p w:rsidR="00B0498E" w:rsidRPr="00EB0972" w:rsidRDefault="00DD4A04" w:rsidP="00B0498E">
            <w:pPr>
              <w:rPr>
                <w:rFonts w:cstheme="minorHAnsi"/>
              </w:rPr>
            </w:pPr>
            <w:sdt>
              <w:sdtPr>
                <w:rPr>
                  <w:rFonts w:cstheme="minorHAnsi"/>
                </w:rPr>
                <w:id w:val="40027613"/>
                <w:placeholder>
                  <w:docPart w:val="745DC2FABFEC48AE8787EE05334EB932"/>
                </w:placeholder>
                <w:showingPlcHdr/>
                <w:text w:multiLine="1"/>
              </w:sdtPr>
              <w:sdtEndPr/>
              <w:sdtContent>
                <w:r w:rsidR="00B0498E" w:rsidRPr="00231337">
                  <w:rPr>
                    <w:rStyle w:val="PlaceholderText"/>
                  </w:rPr>
                  <w:t>Click here to enter text.</w:t>
                </w:r>
              </w:sdtContent>
            </w:sdt>
          </w:p>
        </w:tc>
        <w:tc>
          <w:tcPr>
            <w:tcW w:w="992" w:type="dxa"/>
            <w:gridSpan w:val="4"/>
            <w:tcBorders>
              <w:top w:val="single" w:sz="4" w:space="0" w:color="auto"/>
              <w:bottom w:val="single" w:sz="4" w:space="0" w:color="auto"/>
            </w:tcBorders>
          </w:tcPr>
          <w:p w:rsidR="00B0498E" w:rsidRPr="00EB0972" w:rsidRDefault="00B0498E" w:rsidP="00B0498E">
            <w:pPr>
              <w:rPr>
                <w:rFonts w:cstheme="minorHAnsi"/>
              </w:rPr>
            </w:pPr>
            <w:r>
              <w:rPr>
                <w:rFonts w:cstheme="minorHAnsi"/>
              </w:rPr>
              <w:t>Mobile:</w:t>
            </w:r>
          </w:p>
        </w:tc>
        <w:sdt>
          <w:sdtPr>
            <w:rPr>
              <w:rFonts w:cstheme="minorHAnsi"/>
            </w:rPr>
            <w:id w:val="1529671959"/>
            <w:placeholder>
              <w:docPart w:val="16B80C7B4CDD4741A1A625985D6CCE00"/>
            </w:placeholder>
            <w:showingPlcHdr/>
          </w:sdtPr>
          <w:sdtEndPr/>
          <w:sdtContent>
            <w:tc>
              <w:tcPr>
                <w:tcW w:w="4030" w:type="dxa"/>
                <w:gridSpan w:val="12"/>
                <w:tcBorders>
                  <w:top w:val="single" w:sz="4" w:space="0" w:color="auto"/>
                  <w:bottom w:val="single" w:sz="4" w:space="0" w:color="auto"/>
                </w:tcBorders>
              </w:tcPr>
              <w:p w:rsidR="00B0498E" w:rsidRPr="00EB0972" w:rsidRDefault="00B0498E" w:rsidP="00B0498E">
                <w:pPr>
                  <w:rPr>
                    <w:rFonts w:cstheme="minorHAnsi"/>
                  </w:rPr>
                </w:pPr>
                <w:r w:rsidRPr="00F905AC">
                  <w:rPr>
                    <w:rStyle w:val="PlaceholderText"/>
                  </w:rPr>
                  <w:t>Click here to enter text.</w:t>
                </w:r>
              </w:p>
            </w:tc>
          </w:sdtContent>
        </w:sdt>
      </w:tr>
      <w:tr w:rsidR="00B0498E" w:rsidRPr="00EB0972" w:rsidTr="00B0498E">
        <w:tc>
          <w:tcPr>
            <w:tcW w:w="1504" w:type="dxa"/>
            <w:gridSpan w:val="3"/>
            <w:tcBorders>
              <w:top w:val="single" w:sz="4" w:space="0" w:color="auto"/>
              <w:bottom w:val="single" w:sz="4" w:space="0" w:color="auto"/>
            </w:tcBorders>
          </w:tcPr>
          <w:p w:rsidR="00B0498E" w:rsidRDefault="00B0498E" w:rsidP="00B0498E">
            <w:pPr>
              <w:rPr>
                <w:rFonts w:cstheme="minorHAnsi"/>
              </w:rPr>
            </w:pPr>
            <w:r>
              <w:rPr>
                <w:rFonts w:cstheme="minorHAnsi"/>
              </w:rPr>
              <w:t>E-mail:</w:t>
            </w:r>
          </w:p>
          <w:p w:rsidR="00B0498E" w:rsidRDefault="00B0498E" w:rsidP="00B0498E">
            <w:pPr>
              <w:rPr>
                <w:rFonts w:cstheme="minorHAnsi"/>
              </w:rPr>
            </w:pPr>
          </w:p>
        </w:tc>
        <w:sdt>
          <w:sdtPr>
            <w:rPr>
              <w:rFonts w:cstheme="minorHAnsi"/>
            </w:rPr>
            <w:id w:val="1938400739"/>
            <w:placeholder>
              <w:docPart w:val="16B80C7B4CDD4741A1A625985D6CCE00"/>
            </w:placeholder>
            <w:showingPlcHdr/>
          </w:sdtPr>
          <w:sdtEndPr/>
          <w:sdtContent>
            <w:tc>
              <w:tcPr>
                <w:tcW w:w="9330" w:type="dxa"/>
                <w:gridSpan w:val="29"/>
                <w:tcBorders>
                  <w:top w:val="single" w:sz="4" w:space="0" w:color="auto"/>
                  <w:bottom w:val="single" w:sz="4" w:space="0" w:color="auto"/>
                </w:tcBorders>
              </w:tcPr>
              <w:p w:rsidR="00B0498E" w:rsidRPr="00EB0972" w:rsidRDefault="00B0498E" w:rsidP="00B0498E">
                <w:pPr>
                  <w:rPr>
                    <w:rFonts w:cstheme="minorHAnsi"/>
                  </w:rPr>
                </w:pPr>
                <w:r w:rsidRPr="00F905AC">
                  <w:rPr>
                    <w:rStyle w:val="PlaceholderText"/>
                  </w:rPr>
                  <w:t>Click here to enter text.</w:t>
                </w:r>
              </w:p>
            </w:tc>
          </w:sdtContent>
        </w:sdt>
      </w:tr>
      <w:tr w:rsidR="00B0498E" w:rsidRPr="00EB0972" w:rsidTr="00B0498E">
        <w:trPr>
          <w:trHeight w:val="81"/>
        </w:trPr>
        <w:tc>
          <w:tcPr>
            <w:tcW w:w="10834" w:type="dxa"/>
            <w:gridSpan w:val="32"/>
            <w:tcBorders>
              <w:top w:val="single" w:sz="4" w:space="0" w:color="auto"/>
              <w:bottom w:val="single" w:sz="4" w:space="0" w:color="auto"/>
            </w:tcBorders>
          </w:tcPr>
          <w:p w:rsidR="00B0498E" w:rsidRPr="00CF7C67" w:rsidRDefault="00B0498E" w:rsidP="00B0498E">
            <w:pPr>
              <w:rPr>
                <w:b/>
                <w:bCs/>
                <w:sz w:val="28"/>
                <w:szCs w:val="28"/>
              </w:rPr>
            </w:pPr>
            <w:r>
              <w:rPr>
                <w:b/>
                <w:bCs/>
                <w:sz w:val="28"/>
                <w:szCs w:val="28"/>
              </w:rPr>
              <w:t>Caring Situation:</w:t>
            </w:r>
          </w:p>
        </w:tc>
      </w:tr>
      <w:tr w:rsidR="00B0498E" w:rsidRPr="00EB0972" w:rsidTr="00B0498E">
        <w:tc>
          <w:tcPr>
            <w:tcW w:w="1843" w:type="dxa"/>
            <w:gridSpan w:val="4"/>
            <w:tcBorders>
              <w:top w:val="single" w:sz="4" w:space="0" w:color="auto"/>
              <w:bottom w:val="single" w:sz="4" w:space="0" w:color="auto"/>
            </w:tcBorders>
          </w:tcPr>
          <w:p w:rsidR="00B0498E" w:rsidRPr="00A11282" w:rsidRDefault="00B0498E" w:rsidP="00B0498E">
            <w:pPr>
              <w:rPr>
                <w:bCs/>
                <w:sz w:val="28"/>
                <w:szCs w:val="28"/>
              </w:rPr>
            </w:pPr>
            <w:r w:rsidRPr="00A11282">
              <w:rPr>
                <w:bCs/>
                <w:szCs w:val="28"/>
              </w:rPr>
              <w:t>Do you care for</w:t>
            </w:r>
            <w:r>
              <w:rPr>
                <w:bCs/>
                <w:szCs w:val="28"/>
              </w:rPr>
              <w:t xml:space="preserve"> a</w:t>
            </w:r>
            <w:r w:rsidRPr="00A11282">
              <w:rPr>
                <w:bCs/>
                <w:szCs w:val="28"/>
              </w:rPr>
              <w:t>:</w:t>
            </w:r>
          </w:p>
        </w:tc>
        <w:sdt>
          <w:sdtPr>
            <w:rPr>
              <w:bCs/>
              <w:szCs w:val="28"/>
            </w:rPr>
            <w:id w:val="1884054385"/>
            <w:placeholder>
              <w:docPart w:val="981DF66314FB4A4D89068B1D428BAC1D"/>
            </w:placeholder>
            <w:showingPlcHdr/>
            <w:comboBox>
              <w:listItem w:value="Choose an item."/>
              <w:listItem w:displayText="Young Person (under 18years old)" w:value="Young Person (under 18years old)"/>
              <w:listItem w:displayText="Adult" w:value="Adult"/>
              <w:listItem w:displayText="Older Person (65+years old)" w:value="Older Person (65+years old)"/>
            </w:comboBox>
          </w:sdtPr>
          <w:sdtEndPr/>
          <w:sdtContent>
            <w:tc>
              <w:tcPr>
                <w:tcW w:w="2268" w:type="dxa"/>
                <w:gridSpan w:val="7"/>
                <w:tcBorders>
                  <w:top w:val="single" w:sz="4" w:space="0" w:color="auto"/>
                  <w:bottom w:val="single" w:sz="4" w:space="0" w:color="auto"/>
                </w:tcBorders>
              </w:tcPr>
              <w:p w:rsidR="00B0498E" w:rsidRDefault="00B0498E" w:rsidP="00B0498E">
                <w:pPr>
                  <w:rPr>
                    <w:b/>
                    <w:bCs/>
                    <w:sz w:val="28"/>
                    <w:szCs w:val="28"/>
                  </w:rPr>
                </w:pPr>
                <w:r w:rsidRPr="00827FF8">
                  <w:rPr>
                    <w:rStyle w:val="PlaceholderText"/>
                  </w:rPr>
                  <w:t>Choose an item.</w:t>
                </w:r>
              </w:p>
            </w:tc>
          </w:sdtContent>
        </w:sdt>
        <w:tc>
          <w:tcPr>
            <w:tcW w:w="3119" w:type="dxa"/>
            <w:gridSpan w:val="12"/>
            <w:tcBorders>
              <w:top w:val="single" w:sz="4" w:space="0" w:color="auto"/>
              <w:bottom w:val="single" w:sz="4" w:space="0" w:color="auto"/>
            </w:tcBorders>
          </w:tcPr>
          <w:p w:rsidR="00B0498E" w:rsidRPr="00A11282" w:rsidRDefault="00B0498E" w:rsidP="00B0498E">
            <w:pPr>
              <w:rPr>
                <w:bCs/>
                <w:sz w:val="28"/>
                <w:szCs w:val="28"/>
              </w:rPr>
            </w:pPr>
            <w:r w:rsidRPr="00A11282">
              <w:rPr>
                <w:bCs/>
                <w:szCs w:val="28"/>
              </w:rPr>
              <w:t>What is their relationship to you?</w:t>
            </w:r>
          </w:p>
        </w:tc>
        <w:sdt>
          <w:sdtPr>
            <w:rPr>
              <w:b/>
              <w:bCs/>
              <w:sz w:val="28"/>
              <w:szCs w:val="28"/>
            </w:rPr>
            <w:id w:val="1196428330"/>
            <w:placeholder>
              <w:docPart w:val="16B80C7B4CDD4741A1A625985D6CCE00"/>
            </w:placeholder>
            <w:showingPlcHdr/>
          </w:sdtPr>
          <w:sdtEndPr/>
          <w:sdtContent>
            <w:tc>
              <w:tcPr>
                <w:tcW w:w="3604" w:type="dxa"/>
                <w:gridSpan w:val="9"/>
                <w:tcBorders>
                  <w:top w:val="single" w:sz="4" w:space="0" w:color="auto"/>
                  <w:bottom w:val="single" w:sz="4" w:space="0" w:color="auto"/>
                </w:tcBorders>
              </w:tcPr>
              <w:p w:rsidR="00B0498E" w:rsidRDefault="00B0498E" w:rsidP="00B0498E">
                <w:pPr>
                  <w:rPr>
                    <w:b/>
                    <w:bCs/>
                    <w:sz w:val="28"/>
                    <w:szCs w:val="28"/>
                  </w:rPr>
                </w:pPr>
                <w:r w:rsidRPr="00F905AC">
                  <w:rPr>
                    <w:rStyle w:val="PlaceholderText"/>
                  </w:rPr>
                  <w:t>Click here to enter text.</w:t>
                </w:r>
              </w:p>
            </w:tc>
          </w:sdtContent>
        </w:sdt>
      </w:tr>
      <w:tr w:rsidR="00B0498E" w:rsidRPr="00EB0972" w:rsidTr="00B0498E">
        <w:tc>
          <w:tcPr>
            <w:tcW w:w="10834" w:type="dxa"/>
            <w:gridSpan w:val="32"/>
            <w:tcBorders>
              <w:top w:val="single" w:sz="4" w:space="0" w:color="auto"/>
              <w:bottom w:val="single" w:sz="4" w:space="0" w:color="auto"/>
            </w:tcBorders>
          </w:tcPr>
          <w:p w:rsidR="00B0498E" w:rsidRDefault="00B0498E" w:rsidP="00B0498E">
            <w:pPr>
              <w:rPr>
                <w:b/>
                <w:bCs/>
                <w:sz w:val="28"/>
                <w:szCs w:val="28"/>
              </w:rPr>
            </w:pPr>
            <w:r w:rsidRPr="00A11282">
              <w:rPr>
                <w:szCs w:val="28"/>
              </w:rPr>
              <w:t>Reason for caring</w:t>
            </w:r>
            <w:r>
              <w:rPr>
                <w:szCs w:val="28"/>
              </w:rPr>
              <w:t>:</w:t>
            </w:r>
            <w:r w:rsidRPr="00A11282">
              <w:rPr>
                <w:b/>
                <w:sz w:val="18"/>
              </w:rPr>
              <w:t xml:space="preserve"> </w:t>
            </w:r>
            <w:r w:rsidRPr="008176A8">
              <w:rPr>
                <w:i/>
              </w:rPr>
              <w:t>(please tick as appropriate)</w:t>
            </w:r>
          </w:p>
        </w:tc>
      </w:tr>
      <w:tr w:rsidR="00B0498E" w:rsidRPr="00EB0972" w:rsidTr="00B0498E">
        <w:trPr>
          <w:trHeight w:val="84"/>
        </w:trPr>
        <w:tc>
          <w:tcPr>
            <w:tcW w:w="5103" w:type="dxa"/>
            <w:gridSpan w:val="14"/>
            <w:tcBorders>
              <w:top w:val="single" w:sz="4" w:space="0" w:color="auto"/>
              <w:bottom w:val="single" w:sz="4" w:space="0" w:color="auto"/>
            </w:tcBorders>
          </w:tcPr>
          <w:p w:rsidR="00B0498E" w:rsidRPr="00A11282" w:rsidRDefault="00B0498E" w:rsidP="00B0498E">
            <w:pPr>
              <w:rPr>
                <w:szCs w:val="28"/>
              </w:rPr>
            </w:pPr>
            <w:r>
              <w:rPr>
                <w:szCs w:val="28"/>
              </w:rPr>
              <w:t>Mental Health Issues</w:t>
            </w:r>
            <w:sdt>
              <w:sdtPr>
                <w:rPr>
                  <w:szCs w:val="28"/>
                </w:rPr>
                <w:id w:val="-1262294938"/>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2119" w:type="dxa"/>
            <w:gridSpan w:val="8"/>
            <w:tcBorders>
              <w:top w:val="single" w:sz="4" w:space="0" w:color="auto"/>
              <w:bottom w:val="single" w:sz="4" w:space="0" w:color="auto"/>
            </w:tcBorders>
          </w:tcPr>
          <w:p w:rsidR="00B0498E" w:rsidRPr="00A11282" w:rsidRDefault="00B0498E" w:rsidP="00B0498E">
            <w:pPr>
              <w:rPr>
                <w:szCs w:val="28"/>
              </w:rPr>
            </w:pPr>
            <w:r>
              <w:rPr>
                <w:szCs w:val="28"/>
              </w:rPr>
              <w:t>Substance Misuse Issues</w:t>
            </w:r>
            <w:sdt>
              <w:sdtPr>
                <w:rPr>
                  <w:szCs w:val="28"/>
                </w:rPr>
                <w:id w:val="-195006771"/>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3612" w:type="dxa"/>
            <w:gridSpan w:val="10"/>
            <w:tcBorders>
              <w:top w:val="single" w:sz="4" w:space="0" w:color="auto"/>
              <w:bottom w:val="single" w:sz="4" w:space="0" w:color="auto"/>
            </w:tcBorders>
          </w:tcPr>
          <w:p w:rsidR="00B0498E" w:rsidRPr="00A11282" w:rsidRDefault="00B0498E" w:rsidP="00B0498E">
            <w:pPr>
              <w:rPr>
                <w:szCs w:val="28"/>
              </w:rPr>
            </w:pPr>
            <w:r>
              <w:rPr>
                <w:szCs w:val="28"/>
              </w:rPr>
              <w:t>Learning Disabilities</w:t>
            </w:r>
            <w:sdt>
              <w:sdtPr>
                <w:rPr>
                  <w:szCs w:val="28"/>
                </w:rPr>
                <w:id w:val="256483997"/>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84"/>
        </w:trPr>
        <w:tc>
          <w:tcPr>
            <w:tcW w:w="5103" w:type="dxa"/>
            <w:gridSpan w:val="14"/>
            <w:tcBorders>
              <w:top w:val="single" w:sz="4" w:space="0" w:color="auto"/>
              <w:bottom w:val="single" w:sz="4" w:space="0" w:color="auto"/>
            </w:tcBorders>
          </w:tcPr>
          <w:p w:rsidR="00B0498E" w:rsidRPr="00A11282" w:rsidRDefault="00B0498E" w:rsidP="00B0498E">
            <w:pPr>
              <w:rPr>
                <w:szCs w:val="28"/>
              </w:rPr>
            </w:pPr>
            <w:r>
              <w:rPr>
                <w:szCs w:val="28"/>
              </w:rPr>
              <w:t>Physical/Sensory Disabilities</w:t>
            </w:r>
            <w:sdt>
              <w:sdtPr>
                <w:rPr>
                  <w:szCs w:val="28"/>
                </w:rPr>
                <w:id w:val="-1251968128"/>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2119" w:type="dxa"/>
            <w:gridSpan w:val="8"/>
            <w:tcBorders>
              <w:top w:val="single" w:sz="4" w:space="0" w:color="auto"/>
              <w:bottom w:val="single" w:sz="4" w:space="0" w:color="auto"/>
            </w:tcBorders>
          </w:tcPr>
          <w:p w:rsidR="00B0498E" w:rsidRPr="00A11282" w:rsidRDefault="00B0498E" w:rsidP="00B0498E">
            <w:pPr>
              <w:rPr>
                <w:szCs w:val="28"/>
              </w:rPr>
            </w:pPr>
            <w:r>
              <w:rPr>
                <w:szCs w:val="28"/>
              </w:rPr>
              <w:t>Short-term Illness</w:t>
            </w:r>
            <w:sdt>
              <w:sdtPr>
                <w:rPr>
                  <w:szCs w:val="28"/>
                </w:rPr>
                <w:id w:val="1157507782"/>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3612" w:type="dxa"/>
            <w:gridSpan w:val="10"/>
            <w:tcBorders>
              <w:top w:val="single" w:sz="4" w:space="0" w:color="auto"/>
              <w:bottom w:val="single" w:sz="4" w:space="0" w:color="auto"/>
            </w:tcBorders>
          </w:tcPr>
          <w:p w:rsidR="00B0498E" w:rsidRPr="00A11282" w:rsidRDefault="00B0498E" w:rsidP="00B0498E">
            <w:pPr>
              <w:rPr>
                <w:szCs w:val="28"/>
              </w:rPr>
            </w:pPr>
            <w:r>
              <w:rPr>
                <w:szCs w:val="28"/>
              </w:rPr>
              <w:t>Acute Life-limiting Illness</w:t>
            </w:r>
            <w:sdt>
              <w:sdtPr>
                <w:rPr>
                  <w:szCs w:val="28"/>
                </w:rPr>
                <w:id w:val="967161140"/>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84"/>
        </w:trPr>
        <w:tc>
          <w:tcPr>
            <w:tcW w:w="4111" w:type="dxa"/>
            <w:gridSpan w:val="11"/>
            <w:tcBorders>
              <w:top w:val="single" w:sz="4" w:space="0" w:color="auto"/>
              <w:bottom w:val="single" w:sz="4" w:space="0" w:color="auto"/>
            </w:tcBorders>
          </w:tcPr>
          <w:p w:rsidR="00B0498E" w:rsidRDefault="00B0498E" w:rsidP="00B0498E">
            <w:pPr>
              <w:rPr>
                <w:szCs w:val="28"/>
              </w:rPr>
            </w:pPr>
            <w:r>
              <w:rPr>
                <w:szCs w:val="28"/>
              </w:rPr>
              <w:t xml:space="preserve">What is their specific health issue/condition/illness/disability:                                                    </w:t>
            </w:r>
          </w:p>
        </w:tc>
        <w:sdt>
          <w:sdtPr>
            <w:rPr>
              <w:szCs w:val="28"/>
            </w:rPr>
            <w:id w:val="-194319501"/>
            <w:placeholder>
              <w:docPart w:val="16B80C7B4CDD4741A1A625985D6CCE00"/>
            </w:placeholder>
            <w:showingPlcHdr/>
          </w:sdtPr>
          <w:sdtEndPr/>
          <w:sdtContent>
            <w:tc>
              <w:tcPr>
                <w:tcW w:w="6723" w:type="dxa"/>
                <w:gridSpan w:val="21"/>
                <w:tcBorders>
                  <w:top w:val="single" w:sz="4" w:space="0" w:color="auto"/>
                  <w:bottom w:val="single" w:sz="4" w:space="0" w:color="auto"/>
                </w:tcBorders>
              </w:tcPr>
              <w:p w:rsidR="00B0498E" w:rsidRDefault="00B0498E" w:rsidP="00B0498E">
                <w:pPr>
                  <w:rPr>
                    <w:szCs w:val="28"/>
                  </w:rPr>
                </w:pPr>
                <w:r w:rsidRPr="00F905AC">
                  <w:rPr>
                    <w:rStyle w:val="PlaceholderText"/>
                  </w:rPr>
                  <w:t>Click here to enter text.</w:t>
                </w:r>
              </w:p>
            </w:tc>
          </w:sdtContent>
        </w:sdt>
      </w:tr>
      <w:tr w:rsidR="00B0498E" w:rsidRPr="00EB0972" w:rsidTr="00B0498E">
        <w:trPr>
          <w:trHeight w:val="84"/>
        </w:trPr>
        <w:tc>
          <w:tcPr>
            <w:tcW w:w="10834" w:type="dxa"/>
            <w:gridSpan w:val="32"/>
            <w:tcBorders>
              <w:top w:val="single" w:sz="4" w:space="0" w:color="auto"/>
              <w:bottom w:val="single" w:sz="4" w:space="0" w:color="auto"/>
            </w:tcBorders>
          </w:tcPr>
          <w:p w:rsidR="00B0498E" w:rsidRPr="00E04C17" w:rsidRDefault="00B0498E" w:rsidP="00B0498E">
            <w:pPr>
              <w:rPr>
                <w:b/>
                <w:szCs w:val="28"/>
              </w:rPr>
            </w:pPr>
            <w:r w:rsidRPr="00E04C17">
              <w:rPr>
                <w:b/>
                <w:sz w:val="28"/>
                <w:szCs w:val="28"/>
              </w:rPr>
              <w:t>About the Cared For</w:t>
            </w:r>
            <w:r>
              <w:rPr>
                <w:b/>
                <w:sz w:val="28"/>
                <w:szCs w:val="28"/>
              </w:rPr>
              <w:t>:</w:t>
            </w:r>
          </w:p>
        </w:tc>
      </w:tr>
      <w:tr w:rsidR="00B0498E" w:rsidRPr="00EB0972" w:rsidTr="00B0498E">
        <w:trPr>
          <w:trHeight w:val="84"/>
        </w:trPr>
        <w:tc>
          <w:tcPr>
            <w:tcW w:w="851" w:type="dxa"/>
            <w:tcBorders>
              <w:top w:val="single" w:sz="4" w:space="0" w:color="auto"/>
              <w:bottom w:val="single" w:sz="4" w:space="0" w:color="auto"/>
            </w:tcBorders>
          </w:tcPr>
          <w:p w:rsidR="00B0498E" w:rsidRPr="00E04C17" w:rsidRDefault="00B0498E" w:rsidP="00B0498E">
            <w:pPr>
              <w:rPr>
                <w:szCs w:val="28"/>
              </w:rPr>
            </w:pPr>
            <w:r>
              <w:rPr>
                <w:szCs w:val="28"/>
              </w:rPr>
              <w:t>Title:</w:t>
            </w:r>
          </w:p>
        </w:tc>
        <w:sdt>
          <w:sdtPr>
            <w:rPr>
              <w:b/>
              <w:sz w:val="28"/>
              <w:szCs w:val="28"/>
            </w:rPr>
            <w:id w:val="-1417090767"/>
            <w:placeholder>
              <w:docPart w:val="981DF66314FB4A4D89068B1D428BAC1D"/>
            </w:placeholder>
            <w:showingPlcHdr/>
            <w:comboBox>
              <w:listItem w:value="Choose an item."/>
              <w:listItem w:displayText="Mr" w:value="Mr"/>
              <w:listItem w:displayText="Miss" w:value="Miss"/>
              <w:listItem w:displayText="Mrs" w:value="Mrs"/>
              <w:listItem w:displayText="Ms" w:value="Ms"/>
              <w:listItem w:displayText="Dr" w:value="Dr"/>
            </w:comboBox>
          </w:sdtPr>
          <w:sdtEndPr/>
          <w:sdtContent>
            <w:tc>
              <w:tcPr>
                <w:tcW w:w="1276" w:type="dxa"/>
                <w:gridSpan w:val="4"/>
                <w:tcBorders>
                  <w:top w:val="single" w:sz="4" w:space="0" w:color="auto"/>
                  <w:bottom w:val="single" w:sz="4" w:space="0" w:color="auto"/>
                </w:tcBorders>
              </w:tcPr>
              <w:p w:rsidR="00B0498E" w:rsidRPr="00E04C17" w:rsidRDefault="00B0498E" w:rsidP="00B0498E">
                <w:pPr>
                  <w:rPr>
                    <w:b/>
                    <w:sz w:val="28"/>
                    <w:szCs w:val="28"/>
                  </w:rPr>
                </w:pPr>
                <w:r w:rsidRPr="00827FF8">
                  <w:rPr>
                    <w:rStyle w:val="PlaceholderText"/>
                  </w:rPr>
                  <w:t>Choose an item.</w:t>
                </w:r>
              </w:p>
            </w:tc>
          </w:sdtContent>
        </w:sdt>
        <w:tc>
          <w:tcPr>
            <w:tcW w:w="1417" w:type="dxa"/>
            <w:gridSpan w:val="4"/>
            <w:tcBorders>
              <w:top w:val="single" w:sz="4" w:space="0" w:color="auto"/>
              <w:bottom w:val="single" w:sz="4" w:space="0" w:color="auto"/>
            </w:tcBorders>
          </w:tcPr>
          <w:p w:rsidR="00B0498E" w:rsidRPr="00E04C17" w:rsidRDefault="00B0498E" w:rsidP="00B0498E">
            <w:pPr>
              <w:rPr>
                <w:szCs w:val="28"/>
              </w:rPr>
            </w:pPr>
            <w:r w:rsidRPr="00E04C17">
              <w:rPr>
                <w:szCs w:val="28"/>
              </w:rPr>
              <w:t>First Name</w:t>
            </w:r>
            <w:r>
              <w:rPr>
                <w:szCs w:val="28"/>
              </w:rPr>
              <w:t>:</w:t>
            </w:r>
          </w:p>
        </w:tc>
        <w:sdt>
          <w:sdtPr>
            <w:rPr>
              <w:b/>
              <w:sz w:val="28"/>
              <w:szCs w:val="28"/>
            </w:rPr>
            <w:id w:val="203067534"/>
            <w:placeholder>
              <w:docPart w:val="16B80C7B4CDD4741A1A625985D6CCE00"/>
            </w:placeholder>
            <w:showingPlcHdr/>
          </w:sdtPr>
          <w:sdtEndPr/>
          <w:sdtContent>
            <w:tc>
              <w:tcPr>
                <w:tcW w:w="2693" w:type="dxa"/>
                <w:gridSpan w:val="8"/>
                <w:tcBorders>
                  <w:top w:val="single" w:sz="4" w:space="0" w:color="auto"/>
                  <w:bottom w:val="single" w:sz="4" w:space="0" w:color="auto"/>
                </w:tcBorders>
              </w:tcPr>
              <w:p w:rsidR="00B0498E" w:rsidRPr="00E04C17" w:rsidRDefault="00B0498E" w:rsidP="00B0498E">
                <w:pPr>
                  <w:rPr>
                    <w:b/>
                    <w:sz w:val="28"/>
                    <w:szCs w:val="28"/>
                  </w:rPr>
                </w:pPr>
                <w:r w:rsidRPr="00F905AC">
                  <w:rPr>
                    <w:rStyle w:val="PlaceholderText"/>
                  </w:rPr>
                  <w:t>Click here to enter text.</w:t>
                </w:r>
              </w:p>
            </w:tc>
          </w:sdtContent>
        </w:sdt>
        <w:tc>
          <w:tcPr>
            <w:tcW w:w="1134" w:type="dxa"/>
            <w:gridSpan w:val="8"/>
            <w:tcBorders>
              <w:top w:val="single" w:sz="4" w:space="0" w:color="auto"/>
              <w:bottom w:val="single" w:sz="4" w:space="0" w:color="auto"/>
            </w:tcBorders>
          </w:tcPr>
          <w:p w:rsidR="00B0498E" w:rsidRPr="00E04C17" w:rsidRDefault="00B0498E" w:rsidP="00B0498E">
            <w:pPr>
              <w:rPr>
                <w:sz w:val="28"/>
                <w:szCs w:val="28"/>
              </w:rPr>
            </w:pPr>
            <w:r w:rsidRPr="00E04C17">
              <w:rPr>
                <w:szCs w:val="28"/>
              </w:rPr>
              <w:t>Surname:</w:t>
            </w:r>
          </w:p>
        </w:tc>
        <w:sdt>
          <w:sdtPr>
            <w:rPr>
              <w:b/>
              <w:sz w:val="28"/>
              <w:szCs w:val="28"/>
            </w:rPr>
            <w:id w:val="-338229107"/>
            <w:placeholder>
              <w:docPart w:val="16B80C7B4CDD4741A1A625985D6CCE00"/>
            </w:placeholder>
            <w:showingPlcHdr/>
          </w:sdtPr>
          <w:sdtEndPr/>
          <w:sdtContent>
            <w:tc>
              <w:tcPr>
                <w:tcW w:w="3463" w:type="dxa"/>
                <w:gridSpan w:val="7"/>
                <w:tcBorders>
                  <w:top w:val="single" w:sz="4" w:space="0" w:color="auto"/>
                  <w:bottom w:val="single" w:sz="4" w:space="0" w:color="auto"/>
                </w:tcBorders>
              </w:tcPr>
              <w:p w:rsidR="00B0498E" w:rsidRPr="00E04C17" w:rsidRDefault="00B0498E" w:rsidP="00B0498E">
                <w:pPr>
                  <w:rPr>
                    <w:b/>
                    <w:sz w:val="28"/>
                    <w:szCs w:val="28"/>
                  </w:rPr>
                </w:pPr>
                <w:r w:rsidRPr="00F905AC">
                  <w:rPr>
                    <w:rStyle w:val="PlaceholderText"/>
                  </w:rPr>
                  <w:t>Click here to enter text.</w:t>
                </w:r>
              </w:p>
            </w:tc>
          </w:sdtContent>
        </w:sdt>
      </w:tr>
      <w:tr w:rsidR="00B0498E" w:rsidRPr="00EB0972" w:rsidTr="00B0498E">
        <w:trPr>
          <w:trHeight w:val="84"/>
        </w:trPr>
        <w:tc>
          <w:tcPr>
            <w:tcW w:w="1418" w:type="dxa"/>
            <w:gridSpan w:val="2"/>
            <w:tcBorders>
              <w:top w:val="single" w:sz="4" w:space="0" w:color="auto"/>
              <w:bottom w:val="single" w:sz="4" w:space="0" w:color="auto"/>
            </w:tcBorders>
          </w:tcPr>
          <w:p w:rsidR="00B0498E" w:rsidRPr="001D2B16" w:rsidRDefault="00B0498E" w:rsidP="00B0498E">
            <w:pPr>
              <w:rPr>
                <w:szCs w:val="28"/>
              </w:rPr>
            </w:pPr>
            <w:r>
              <w:rPr>
                <w:szCs w:val="28"/>
              </w:rPr>
              <w:t>Date of Birth:</w:t>
            </w:r>
          </w:p>
        </w:tc>
        <w:tc>
          <w:tcPr>
            <w:tcW w:w="3544" w:type="dxa"/>
            <w:gridSpan w:val="11"/>
            <w:tcBorders>
              <w:top w:val="single" w:sz="4" w:space="0" w:color="auto"/>
              <w:bottom w:val="single" w:sz="4" w:space="0" w:color="auto"/>
            </w:tcBorders>
          </w:tcPr>
          <w:sdt>
            <w:sdtPr>
              <w:rPr>
                <w:szCs w:val="28"/>
              </w:rPr>
              <w:id w:val="1286382664"/>
              <w:placeholder>
                <w:docPart w:val="16B80C7B4CDD4741A1A625985D6CCE00"/>
              </w:placeholder>
              <w:showingPlcHdr/>
            </w:sdtPr>
            <w:sdtEndPr/>
            <w:sdtContent>
              <w:p w:rsidR="00B0498E" w:rsidRDefault="00B0498E" w:rsidP="00B0498E">
                <w:pPr>
                  <w:rPr>
                    <w:szCs w:val="28"/>
                  </w:rPr>
                </w:pPr>
                <w:r w:rsidRPr="00F905AC">
                  <w:rPr>
                    <w:rStyle w:val="PlaceholderText"/>
                  </w:rPr>
                  <w:t>Click here to enter text.</w:t>
                </w:r>
              </w:p>
            </w:sdtContent>
          </w:sdt>
          <w:p w:rsidR="00B0498E" w:rsidRPr="001D2B16" w:rsidRDefault="00B0498E" w:rsidP="00B0498E">
            <w:pPr>
              <w:rPr>
                <w:szCs w:val="28"/>
              </w:rPr>
            </w:pPr>
          </w:p>
        </w:tc>
        <w:tc>
          <w:tcPr>
            <w:tcW w:w="1275" w:type="dxa"/>
            <w:gridSpan w:val="4"/>
            <w:tcBorders>
              <w:top w:val="single" w:sz="4" w:space="0" w:color="auto"/>
              <w:bottom w:val="single" w:sz="4" w:space="0" w:color="auto"/>
            </w:tcBorders>
          </w:tcPr>
          <w:p w:rsidR="00B0498E" w:rsidRPr="001D2B16" w:rsidRDefault="00B0498E" w:rsidP="00B0498E">
            <w:pPr>
              <w:rPr>
                <w:szCs w:val="28"/>
              </w:rPr>
            </w:pPr>
            <w:r>
              <w:rPr>
                <w:szCs w:val="28"/>
              </w:rPr>
              <w:t>Gender:</w:t>
            </w:r>
          </w:p>
        </w:tc>
        <w:sdt>
          <w:sdtPr>
            <w:rPr>
              <w:szCs w:val="28"/>
            </w:rPr>
            <w:id w:val="2047021437"/>
            <w:placeholder>
              <w:docPart w:val="981DF66314FB4A4D89068B1D428BAC1D"/>
            </w:placeholder>
            <w:showingPlcHdr/>
            <w:comboBox>
              <w:listItem w:value="Choose an item."/>
              <w:listItem w:displayText="Male" w:value="Male"/>
              <w:listItem w:displayText="Female" w:value="Female"/>
              <w:listItem w:displayText="Transgender" w:value="Transgender"/>
              <w:listItem w:displayText="Other" w:value="Other"/>
            </w:comboBox>
          </w:sdtPr>
          <w:sdtEndPr/>
          <w:sdtContent>
            <w:tc>
              <w:tcPr>
                <w:tcW w:w="4597" w:type="dxa"/>
                <w:gridSpan w:val="15"/>
                <w:tcBorders>
                  <w:top w:val="single" w:sz="4" w:space="0" w:color="auto"/>
                  <w:bottom w:val="single" w:sz="4" w:space="0" w:color="auto"/>
                </w:tcBorders>
              </w:tcPr>
              <w:p w:rsidR="00B0498E" w:rsidRPr="001D2B16" w:rsidRDefault="00B0498E" w:rsidP="00B0498E">
                <w:pPr>
                  <w:rPr>
                    <w:szCs w:val="28"/>
                  </w:rPr>
                </w:pPr>
                <w:r w:rsidRPr="00827FF8">
                  <w:rPr>
                    <w:rStyle w:val="PlaceholderText"/>
                  </w:rPr>
                  <w:t>Choose an item.</w:t>
                </w:r>
              </w:p>
            </w:tc>
          </w:sdtContent>
        </w:sdt>
      </w:tr>
      <w:tr w:rsidR="00B0498E" w:rsidRPr="00EB0972" w:rsidTr="00B0498E">
        <w:trPr>
          <w:trHeight w:val="84"/>
        </w:trPr>
        <w:tc>
          <w:tcPr>
            <w:tcW w:w="4962" w:type="dxa"/>
            <w:gridSpan w:val="13"/>
            <w:tcBorders>
              <w:top w:val="single" w:sz="4" w:space="0" w:color="auto"/>
              <w:bottom w:val="single" w:sz="4" w:space="0" w:color="auto"/>
            </w:tcBorders>
          </w:tcPr>
          <w:p w:rsidR="00B0498E" w:rsidRDefault="00B0498E" w:rsidP="00B0498E">
            <w:pPr>
              <w:rPr>
                <w:szCs w:val="28"/>
              </w:rPr>
            </w:pPr>
            <w:r>
              <w:rPr>
                <w:szCs w:val="28"/>
              </w:rPr>
              <w:t>Do they live at the same address:</w:t>
            </w:r>
          </w:p>
          <w:p w:rsidR="00B0498E" w:rsidRDefault="00B0498E" w:rsidP="00B0498E">
            <w:pPr>
              <w:rPr>
                <w:szCs w:val="28"/>
              </w:rPr>
            </w:pPr>
          </w:p>
        </w:tc>
        <w:tc>
          <w:tcPr>
            <w:tcW w:w="2936" w:type="dxa"/>
            <w:gridSpan w:val="14"/>
            <w:tcBorders>
              <w:top w:val="single" w:sz="4" w:space="0" w:color="auto"/>
              <w:bottom w:val="single" w:sz="4" w:space="0" w:color="auto"/>
            </w:tcBorders>
          </w:tcPr>
          <w:p w:rsidR="00B0498E" w:rsidRDefault="00B0498E" w:rsidP="00B0498E">
            <w:pPr>
              <w:rPr>
                <w:szCs w:val="28"/>
              </w:rPr>
            </w:pPr>
            <w:r>
              <w:rPr>
                <w:szCs w:val="28"/>
              </w:rPr>
              <w:t>Yes</w:t>
            </w:r>
            <w:sdt>
              <w:sdtPr>
                <w:rPr>
                  <w:szCs w:val="28"/>
                </w:rPr>
                <w:id w:val="-119380925"/>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2936" w:type="dxa"/>
            <w:gridSpan w:val="5"/>
            <w:tcBorders>
              <w:top w:val="single" w:sz="4" w:space="0" w:color="auto"/>
              <w:bottom w:val="single" w:sz="4" w:space="0" w:color="auto"/>
            </w:tcBorders>
          </w:tcPr>
          <w:p w:rsidR="00B0498E" w:rsidRDefault="00B0498E" w:rsidP="00B0498E">
            <w:pPr>
              <w:rPr>
                <w:szCs w:val="28"/>
              </w:rPr>
            </w:pPr>
            <w:r>
              <w:rPr>
                <w:szCs w:val="28"/>
              </w:rPr>
              <w:t>No</w:t>
            </w:r>
            <w:sdt>
              <w:sdtPr>
                <w:rPr>
                  <w:szCs w:val="28"/>
                </w:rPr>
                <w:id w:val="-1011209808"/>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84"/>
        </w:trPr>
        <w:tc>
          <w:tcPr>
            <w:tcW w:w="10834" w:type="dxa"/>
            <w:gridSpan w:val="32"/>
            <w:tcBorders>
              <w:top w:val="single" w:sz="4" w:space="0" w:color="auto"/>
              <w:bottom w:val="single" w:sz="4" w:space="0" w:color="auto"/>
            </w:tcBorders>
          </w:tcPr>
          <w:p w:rsidR="00B0498E" w:rsidRDefault="00B0498E" w:rsidP="00B0498E">
            <w:pPr>
              <w:rPr>
                <w:szCs w:val="28"/>
              </w:rPr>
            </w:pPr>
          </w:p>
        </w:tc>
      </w:tr>
      <w:tr w:rsidR="00B0498E" w:rsidRPr="00EB0972" w:rsidTr="00B0498E">
        <w:trPr>
          <w:trHeight w:val="84"/>
        </w:trPr>
        <w:tc>
          <w:tcPr>
            <w:tcW w:w="4962" w:type="dxa"/>
            <w:gridSpan w:val="13"/>
            <w:tcBorders>
              <w:top w:val="single" w:sz="4" w:space="0" w:color="auto"/>
              <w:bottom w:val="single" w:sz="4" w:space="0" w:color="auto"/>
            </w:tcBorders>
          </w:tcPr>
          <w:p w:rsidR="00B0498E" w:rsidRDefault="00B0498E" w:rsidP="00B0498E">
            <w:pPr>
              <w:rPr>
                <w:szCs w:val="28"/>
              </w:rPr>
            </w:pPr>
            <w:r>
              <w:rPr>
                <w:szCs w:val="28"/>
              </w:rPr>
              <w:t>Does the person you care for receive services from London Borough of Sutton?</w:t>
            </w:r>
          </w:p>
        </w:tc>
        <w:tc>
          <w:tcPr>
            <w:tcW w:w="1957" w:type="dxa"/>
            <w:gridSpan w:val="8"/>
            <w:tcBorders>
              <w:top w:val="single" w:sz="4" w:space="0" w:color="auto"/>
              <w:bottom w:val="single" w:sz="4" w:space="0" w:color="auto"/>
            </w:tcBorders>
          </w:tcPr>
          <w:p w:rsidR="00B0498E" w:rsidRDefault="00B0498E" w:rsidP="00B0498E">
            <w:pPr>
              <w:rPr>
                <w:szCs w:val="28"/>
              </w:rPr>
            </w:pPr>
            <w:r>
              <w:rPr>
                <w:szCs w:val="28"/>
              </w:rPr>
              <w:t>Yes</w:t>
            </w:r>
            <w:sdt>
              <w:sdtPr>
                <w:rPr>
                  <w:szCs w:val="28"/>
                </w:rPr>
                <w:id w:val="-762292058"/>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1957" w:type="dxa"/>
            <w:gridSpan w:val="8"/>
            <w:tcBorders>
              <w:top w:val="single" w:sz="4" w:space="0" w:color="auto"/>
              <w:bottom w:val="single" w:sz="4" w:space="0" w:color="auto"/>
            </w:tcBorders>
          </w:tcPr>
          <w:p w:rsidR="00B0498E" w:rsidRDefault="00B0498E" w:rsidP="00B0498E">
            <w:pPr>
              <w:rPr>
                <w:szCs w:val="28"/>
              </w:rPr>
            </w:pPr>
            <w:r>
              <w:rPr>
                <w:szCs w:val="28"/>
              </w:rPr>
              <w:t>No</w:t>
            </w:r>
            <w:sdt>
              <w:sdtPr>
                <w:rPr>
                  <w:szCs w:val="28"/>
                </w:rPr>
                <w:id w:val="559756195"/>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1958" w:type="dxa"/>
            <w:gridSpan w:val="3"/>
            <w:tcBorders>
              <w:top w:val="single" w:sz="4" w:space="0" w:color="auto"/>
              <w:bottom w:val="single" w:sz="4" w:space="0" w:color="auto"/>
            </w:tcBorders>
          </w:tcPr>
          <w:p w:rsidR="00B0498E" w:rsidRDefault="00B0498E" w:rsidP="00B0498E">
            <w:pPr>
              <w:rPr>
                <w:szCs w:val="28"/>
              </w:rPr>
            </w:pPr>
            <w:r>
              <w:rPr>
                <w:szCs w:val="28"/>
              </w:rPr>
              <w:t>Other</w:t>
            </w:r>
            <w:sdt>
              <w:sdtPr>
                <w:rPr>
                  <w:szCs w:val="28"/>
                </w:rPr>
                <w:id w:val="849530521"/>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84"/>
        </w:trPr>
        <w:tc>
          <w:tcPr>
            <w:tcW w:w="4962" w:type="dxa"/>
            <w:gridSpan w:val="13"/>
            <w:tcBorders>
              <w:top w:val="single" w:sz="4" w:space="0" w:color="auto"/>
              <w:bottom w:val="single" w:sz="4" w:space="0" w:color="auto"/>
            </w:tcBorders>
          </w:tcPr>
          <w:p w:rsidR="00B0498E" w:rsidRDefault="00B0498E" w:rsidP="00B0498E">
            <w:pPr>
              <w:rPr>
                <w:szCs w:val="28"/>
              </w:rPr>
            </w:pPr>
            <w:r>
              <w:rPr>
                <w:szCs w:val="28"/>
              </w:rPr>
              <w:t>Do you receive Carer support or services from London Borough of Sutton?</w:t>
            </w:r>
          </w:p>
        </w:tc>
        <w:tc>
          <w:tcPr>
            <w:tcW w:w="1957" w:type="dxa"/>
            <w:gridSpan w:val="8"/>
            <w:tcBorders>
              <w:top w:val="single" w:sz="4" w:space="0" w:color="auto"/>
              <w:bottom w:val="single" w:sz="4" w:space="0" w:color="auto"/>
            </w:tcBorders>
          </w:tcPr>
          <w:p w:rsidR="00B0498E" w:rsidRDefault="00B0498E" w:rsidP="00B0498E">
            <w:pPr>
              <w:rPr>
                <w:szCs w:val="28"/>
              </w:rPr>
            </w:pPr>
            <w:r>
              <w:rPr>
                <w:szCs w:val="28"/>
              </w:rPr>
              <w:t>Yes</w:t>
            </w:r>
            <w:sdt>
              <w:sdtPr>
                <w:rPr>
                  <w:szCs w:val="28"/>
                </w:rPr>
                <w:id w:val="-1124157876"/>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1957" w:type="dxa"/>
            <w:gridSpan w:val="8"/>
            <w:tcBorders>
              <w:top w:val="single" w:sz="4" w:space="0" w:color="auto"/>
              <w:bottom w:val="single" w:sz="4" w:space="0" w:color="auto"/>
            </w:tcBorders>
          </w:tcPr>
          <w:p w:rsidR="00B0498E" w:rsidRDefault="00B0498E" w:rsidP="00B0498E">
            <w:pPr>
              <w:rPr>
                <w:szCs w:val="28"/>
              </w:rPr>
            </w:pPr>
            <w:r>
              <w:rPr>
                <w:szCs w:val="28"/>
              </w:rPr>
              <w:t>No</w:t>
            </w:r>
            <w:sdt>
              <w:sdtPr>
                <w:rPr>
                  <w:szCs w:val="28"/>
                </w:rPr>
                <w:id w:val="1457141093"/>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1958" w:type="dxa"/>
            <w:gridSpan w:val="3"/>
            <w:tcBorders>
              <w:top w:val="single" w:sz="4" w:space="0" w:color="auto"/>
              <w:bottom w:val="single" w:sz="4" w:space="0" w:color="auto"/>
            </w:tcBorders>
          </w:tcPr>
          <w:p w:rsidR="00B0498E" w:rsidRDefault="00B0498E" w:rsidP="00B0498E">
            <w:pPr>
              <w:rPr>
                <w:szCs w:val="28"/>
              </w:rPr>
            </w:pPr>
            <w:r>
              <w:rPr>
                <w:szCs w:val="28"/>
              </w:rPr>
              <w:t>Other</w:t>
            </w:r>
            <w:sdt>
              <w:sdtPr>
                <w:rPr>
                  <w:szCs w:val="28"/>
                </w:rPr>
                <w:id w:val="-747188996"/>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84"/>
        </w:trPr>
        <w:tc>
          <w:tcPr>
            <w:tcW w:w="4962" w:type="dxa"/>
            <w:gridSpan w:val="13"/>
            <w:vMerge w:val="restart"/>
            <w:tcBorders>
              <w:top w:val="single" w:sz="4" w:space="0" w:color="auto"/>
            </w:tcBorders>
          </w:tcPr>
          <w:p w:rsidR="00B0498E" w:rsidRDefault="00B0498E" w:rsidP="00B0498E">
            <w:pPr>
              <w:rPr>
                <w:szCs w:val="28"/>
              </w:rPr>
            </w:pPr>
            <w:r>
              <w:rPr>
                <w:szCs w:val="28"/>
              </w:rPr>
              <w:t>Have you had a Carers Assessment or Review this year?</w:t>
            </w:r>
          </w:p>
        </w:tc>
        <w:tc>
          <w:tcPr>
            <w:tcW w:w="2936" w:type="dxa"/>
            <w:gridSpan w:val="14"/>
            <w:tcBorders>
              <w:top w:val="single" w:sz="4" w:space="0" w:color="auto"/>
              <w:bottom w:val="single" w:sz="4" w:space="0" w:color="auto"/>
            </w:tcBorders>
          </w:tcPr>
          <w:p w:rsidR="00B0498E" w:rsidRDefault="00B0498E" w:rsidP="00B0498E">
            <w:pPr>
              <w:rPr>
                <w:szCs w:val="28"/>
              </w:rPr>
            </w:pPr>
            <w:r>
              <w:rPr>
                <w:szCs w:val="28"/>
              </w:rPr>
              <w:t>Yes</w:t>
            </w:r>
            <w:sdt>
              <w:sdtPr>
                <w:rPr>
                  <w:szCs w:val="28"/>
                </w:rPr>
                <w:id w:val="837578528"/>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2936" w:type="dxa"/>
            <w:gridSpan w:val="5"/>
            <w:tcBorders>
              <w:top w:val="single" w:sz="4" w:space="0" w:color="auto"/>
              <w:bottom w:val="single" w:sz="4" w:space="0" w:color="auto"/>
            </w:tcBorders>
          </w:tcPr>
          <w:p w:rsidR="00B0498E" w:rsidRDefault="00B0498E" w:rsidP="00B0498E">
            <w:pPr>
              <w:rPr>
                <w:szCs w:val="28"/>
              </w:rPr>
            </w:pPr>
            <w:r>
              <w:rPr>
                <w:szCs w:val="28"/>
              </w:rPr>
              <w:t>No</w:t>
            </w:r>
            <w:sdt>
              <w:sdtPr>
                <w:rPr>
                  <w:szCs w:val="28"/>
                </w:rPr>
                <w:id w:val="2071928510"/>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84"/>
        </w:trPr>
        <w:tc>
          <w:tcPr>
            <w:tcW w:w="4962" w:type="dxa"/>
            <w:gridSpan w:val="13"/>
            <w:vMerge/>
          </w:tcPr>
          <w:p w:rsidR="00B0498E" w:rsidRDefault="00B0498E" w:rsidP="00B0498E">
            <w:pPr>
              <w:rPr>
                <w:szCs w:val="28"/>
              </w:rPr>
            </w:pPr>
          </w:p>
        </w:tc>
        <w:tc>
          <w:tcPr>
            <w:tcW w:w="2936" w:type="dxa"/>
            <w:gridSpan w:val="14"/>
            <w:tcBorders>
              <w:top w:val="single" w:sz="4" w:space="0" w:color="auto"/>
              <w:bottom w:val="single" w:sz="4" w:space="0" w:color="auto"/>
            </w:tcBorders>
          </w:tcPr>
          <w:p w:rsidR="00B0498E" w:rsidRDefault="00B0498E" w:rsidP="00B0498E">
            <w:pPr>
              <w:rPr>
                <w:szCs w:val="28"/>
              </w:rPr>
            </w:pPr>
            <w:r>
              <w:rPr>
                <w:szCs w:val="28"/>
              </w:rPr>
              <w:t>If yes, what was the date?</w:t>
            </w:r>
            <w:sdt>
              <w:sdtPr>
                <w:rPr>
                  <w:szCs w:val="28"/>
                </w:rPr>
                <w:id w:val="-2125061669"/>
                <w:placeholder>
                  <w:docPart w:val="37C061D664134E44AF5E2D3B9D2D2D29"/>
                </w:placeholder>
                <w:showingPlcHdr/>
                <w:date>
                  <w:dateFormat w:val="dd/MM/yyyy"/>
                  <w:lid w:val="en-GB"/>
                  <w:storeMappedDataAs w:val="dateTime"/>
                  <w:calendar w:val="gregorian"/>
                </w:date>
              </w:sdtPr>
              <w:sdtEndPr/>
              <w:sdtContent>
                <w:r w:rsidRPr="00827FF8">
                  <w:rPr>
                    <w:rStyle w:val="PlaceholderText"/>
                  </w:rPr>
                  <w:t>Click here to enter a date.</w:t>
                </w:r>
              </w:sdtContent>
            </w:sdt>
          </w:p>
        </w:tc>
        <w:tc>
          <w:tcPr>
            <w:tcW w:w="2936" w:type="dxa"/>
            <w:gridSpan w:val="5"/>
            <w:tcBorders>
              <w:top w:val="single" w:sz="4" w:space="0" w:color="auto"/>
              <w:bottom w:val="single" w:sz="4" w:space="0" w:color="auto"/>
            </w:tcBorders>
          </w:tcPr>
          <w:p w:rsidR="00B0498E" w:rsidRDefault="00B0498E" w:rsidP="00B0498E">
            <w:pPr>
              <w:rPr>
                <w:szCs w:val="28"/>
              </w:rPr>
            </w:pPr>
            <w:r>
              <w:rPr>
                <w:szCs w:val="28"/>
              </w:rPr>
              <w:t>If no, why?</w:t>
            </w:r>
          </w:p>
          <w:sdt>
            <w:sdtPr>
              <w:rPr>
                <w:szCs w:val="28"/>
              </w:rPr>
              <w:id w:val="-1753268020"/>
              <w:placeholder>
                <w:docPart w:val="16B80C7B4CDD4741A1A625985D6CCE00"/>
              </w:placeholder>
              <w:showingPlcHdr/>
            </w:sdtPr>
            <w:sdtEndPr/>
            <w:sdtContent>
              <w:p w:rsidR="00B0498E" w:rsidRDefault="00B0498E" w:rsidP="00B0498E">
                <w:pPr>
                  <w:rPr>
                    <w:szCs w:val="28"/>
                  </w:rPr>
                </w:pPr>
                <w:r w:rsidRPr="00F905AC">
                  <w:rPr>
                    <w:rStyle w:val="PlaceholderText"/>
                  </w:rPr>
                  <w:t>Click here to enter text.</w:t>
                </w:r>
              </w:p>
            </w:sdtContent>
          </w:sdt>
        </w:tc>
      </w:tr>
      <w:tr w:rsidR="00B0498E" w:rsidRPr="00EB0972" w:rsidTr="00B0498E">
        <w:trPr>
          <w:trHeight w:val="84"/>
        </w:trPr>
        <w:tc>
          <w:tcPr>
            <w:tcW w:w="4962" w:type="dxa"/>
            <w:gridSpan w:val="13"/>
            <w:vMerge w:val="restart"/>
          </w:tcPr>
          <w:p w:rsidR="00B0498E" w:rsidRDefault="00B0498E" w:rsidP="00B0498E">
            <w:pPr>
              <w:rPr>
                <w:szCs w:val="28"/>
              </w:rPr>
            </w:pPr>
            <w:r>
              <w:rPr>
                <w:szCs w:val="28"/>
              </w:rPr>
              <w:t>Are there any children/young people aged 8-25 in the family?</w:t>
            </w:r>
          </w:p>
        </w:tc>
        <w:tc>
          <w:tcPr>
            <w:tcW w:w="2936" w:type="dxa"/>
            <w:gridSpan w:val="14"/>
            <w:tcBorders>
              <w:top w:val="single" w:sz="4" w:space="0" w:color="auto"/>
              <w:bottom w:val="single" w:sz="4" w:space="0" w:color="auto"/>
            </w:tcBorders>
          </w:tcPr>
          <w:p w:rsidR="00B0498E" w:rsidRDefault="00B0498E" w:rsidP="00B0498E">
            <w:pPr>
              <w:rPr>
                <w:szCs w:val="28"/>
              </w:rPr>
            </w:pPr>
            <w:r>
              <w:rPr>
                <w:szCs w:val="28"/>
              </w:rPr>
              <w:t>Yes</w:t>
            </w:r>
            <w:sdt>
              <w:sdtPr>
                <w:rPr>
                  <w:szCs w:val="28"/>
                </w:rPr>
                <w:id w:val="-1965109327"/>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c>
          <w:tcPr>
            <w:tcW w:w="2936" w:type="dxa"/>
            <w:gridSpan w:val="5"/>
            <w:tcBorders>
              <w:top w:val="single" w:sz="4" w:space="0" w:color="auto"/>
              <w:bottom w:val="single" w:sz="4" w:space="0" w:color="auto"/>
            </w:tcBorders>
          </w:tcPr>
          <w:p w:rsidR="00B0498E" w:rsidRDefault="00B0498E" w:rsidP="00B0498E">
            <w:pPr>
              <w:rPr>
                <w:szCs w:val="28"/>
              </w:rPr>
            </w:pPr>
            <w:r>
              <w:rPr>
                <w:szCs w:val="28"/>
              </w:rPr>
              <w:t>No</w:t>
            </w:r>
            <w:sdt>
              <w:sdtPr>
                <w:rPr>
                  <w:szCs w:val="28"/>
                </w:rPr>
                <w:id w:val="27376425"/>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84"/>
        </w:trPr>
        <w:tc>
          <w:tcPr>
            <w:tcW w:w="4962" w:type="dxa"/>
            <w:gridSpan w:val="13"/>
            <w:vMerge/>
          </w:tcPr>
          <w:p w:rsidR="00B0498E" w:rsidRDefault="00B0498E" w:rsidP="00B0498E">
            <w:pPr>
              <w:rPr>
                <w:szCs w:val="28"/>
              </w:rPr>
            </w:pPr>
          </w:p>
        </w:tc>
        <w:tc>
          <w:tcPr>
            <w:tcW w:w="5872" w:type="dxa"/>
            <w:gridSpan w:val="19"/>
            <w:tcBorders>
              <w:top w:val="single" w:sz="4" w:space="0" w:color="auto"/>
              <w:bottom w:val="single" w:sz="4" w:space="0" w:color="auto"/>
            </w:tcBorders>
          </w:tcPr>
          <w:p w:rsidR="00B0498E" w:rsidRDefault="00B0498E" w:rsidP="00B0498E">
            <w:pPr>
              <w:rPr>
                <w:szCs w:val="28"/>
              </w:rPr>
            </w:pPr>
            <w:r>
              <w:rPr>
                <w:szCs w:val="28"/>
              </w:rPr>
              <w:t xml:space="preserve">If yes, may our specialist Young Carers Team contact you about them? Yes </w:t>
            </w:r>
            <w:sdt>
              <w:sdtPr>
                <w:rPr>
                  <w:szCs w:val="28"/>
                </w:rPr>
                <w:id w:val="-1777479373"/>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r>
              <w:rPr>
                <w:szCs w:val="28"/>
              </w:rPr>
              <w:t xml:space="preserve"> No </w:t>
            </w:r>
            <w:sdt>
              <w:sdtPr>
                <w:rPr>
                  <w:szCs w:val="28"/>
                </w:rPr>
                <w:id w:val="-146753320"/>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84"/>
        </w:trPr>
        <w:tc>
          <w:tcPr>
            <w:tcW w:w="10834" w:type="dxa"/>
            <w:gridSpan w:val="32"/>
          </w:tcPr>
          <w:p w:rsidR="00B0498E" w:rsidRPr="00504B7D" w:rsidRDefault="00B0498E" w:rsidP="00B0498E">
            <w:pPr>
              <w:rPr>
                <w:b/>
                <w:szCs w:val="28"/>
              </w:rPr>
            </w:pPr>
            <w:r w:rsidRPr="00504B7D">
              <w:rPr>
                <w:b/>
                <w:sz w:val="28"/>
                <w:szCs w:val="28"/>
              </w:rPr>
              <w:lastRenderedPageBreak/>
              <w:t>Additional Information</w:t>
            </w:r>
            <w:r>
              <w:rPr>
                <w:b/>
                <w:sz w:val="28"/>
                <w:szCs w:val="28"/>
              </w:rPr>
              <w:t>:</w:t>
            </w:r>
          </w:p>
        </w:tc>
      </w:tr>
      <w:tr w:rsidR="00B0498E" w:rsidRPr="00EB0972" w:rsidTr="00B0498E">
        <w:trPr>
          <w:trHeight w:val="84"/>
        </w:trPr>
        <w:tc>
          <w:tcPr>
            <w:tcW w:w="10834" w:type="dxa"/>
            <w:gridSpan w:val="32"/>
          </w:tcPr>
          <w:p w:rsidR="00B0498E" w:rsidRDefault="00B0498E" w:rsidP="00B0498E">
            <w:pPr>
              <w:rPr>
                <w:szCs w:val="28"/>
              </w:rPr>
            </w:pPr>
            <w:r>
              <w:rPr>
                <w:szCs w:val="28"/>
              </w:rPr>
              <w:t>You do not need to tell us this information, but it will help us to provide you with an individualised service. It also will help us assess how well we are reaching Carers from all communities in Sutton. NB: We only hold information relevant to your caring role. If you wish to provide us with further information about the person you care for, you will need to gain their consent.</w:t>
            </w:r>
          </w:p>
        </w:tc>
      </w:tr>
      <w:tr w:rsidR="00B0498E" w:rsidRPr="00EB0972" w:rsidTr="00B0498E">
        <w:trPr>
          <w:trHeight w:val="393"/>
        </w:trPr>
        <w:tc>
          <w:tcPr>
            <w:tcW w:w="2835" w:type="dxa"/>
            <w:gridSpan w:val="8"/>
          </w:tcPr>
          <w:p w:rsidR="00B0498E" w:rsidRDefault="00B0498E" w:rsidP="00B0498E">
            <w:pPr>
              <w:rPr>
                <w:szCs w:val="28"/>
              </w:rPr>
            </w:pPr>
            <w:r>
              <w:rPr>
                <w:szCs w:val="28"/>
              </w:rPr>
              <w:t>What is your marital status?</w:t>
            </w:r>
          </w:p>
        </w:tc>
        <w:sdt>
          <w:sdtPr>
            <w:rPr>
              <w:szCs w:val="28"/>
            </w:rPr>
            <w:id w:val="-2146581705"/>
            <w:placeholder>
              <w:docPart w:val="981DF66314FB4A4D89068B1D428BAC1D"/>
            </w:placeholder>
            <w:showingPlcHdr/>
            <w:comboBox>
              <w:listItem w:value="Choose an item."/>
              <w:listItem w:displayText="Single" w:value="Single"/>
              <w:listItem w:displayText="Married" w:value="Married"/>
              <w:listItem w:displayText="Co-habiting" w:value="Co-habiting"/>
              <w:listItem w:displayText="Civil Partnership" w:value="Civil Partnership"/>
              <w:listItem w:displayText="Separated" w:value="Separated"/>
              <w:listItem w:displayText="Divorced" w:value="Divorced"/>
              <w:listItem w:displayText="Widowed" w:value="Widowed"/>
              <w:listItem w:displayText="Prefer not to say" w:value="Prefer not to say"/>
            </w:comboBox>
          </w:sdtPr>
          <w:sdtEndPr/>
          <w:sdtContent>
            <w:tc>
              <w:tcPr>
                <w:tcW w:w="2977" w:type="dxa"/>
                <w:gridSpan w:val="8"/>
              </w:tcPr>
              <w:p w:rsidR="00B0498E" w:rsidRDefault="00B0498E" w:rsidP="00B0498E">
                <w:pPr>
                  <w:rPr>
                    <w:szCs w:val="28"/>
                  </w:rPr>
                </w:pPr>
                <w:r w:rsidRPr="00827FF8">
                  <w:rPr>
                    <w:rStyle w:val="PlaceholderText"/>
                  </w:rPr>
                  <w:t>Choose an item.</w:t>
                </w:r>
              </w:p>
            </w:tc>
          </w:sdtContent>
        </w:sdt>
        <w:tc>
          <w:tcPr>
            <w:tcW w:w="2313" w:type="dxa"/>
            <w:gridSpan w:val="12"/>
          </w:tcPr>
          <w:p w:rsidR="00B0498E" w:rsidRDefault="00B0498E" w:rsidP="00B0498E">
            <w:pPr>
              <w:rPr>
                <w:szCs w:val="28"/>
              </w:rPr>
            </w:pPr>
            <w:r>
              <w:rPr>
                <w:szCs w:val="28"/>
              </w:rPr>
              <w:t>What is your employment status?</w:t>
            </w:r>
          </w:p>
        </w:tc>
        <w:sdt>
          <w:sdtPr>
            <w:rPr>
              <w:szCs w:val="28"/>
            </w:rPr>
            <w:id w:val="-2083746604"/>
            <w:placeholder>
              <w:docPart w:val="981DF66314FB4A4D89068B1D428BAC1D"/>
            </w:placeholder>
            <w:showingPlcHdr/>
            <w:comboBox>
              <w:listItem w:value="Choose an item."/>
              <w:listItem w:displayText="Carer full-time" w:value="Carer full-time"/>
              <w:listItem w:displayText="Employed full-time" w:value="Employed full-time"/>
              <w:listItem w:displayText="Employed part-time" w:value="Employed part-time"/>
              <w:listItem w:displayText="Employed - hours not known" w:value="Employed - hours not known"/>
              <w:listItem w:displayText="Employed - temporary" w:value="Employed - temporary"/>
              <w:listItem w:displayText="Self employed" w:value="Self employed"/>
              <w:listItem w:displayText="Volunteering" w:value="Volunteering"/>
              <w:listItem w:displayText="Retired" w:value="Retired"/>
              <w:listItem w:displayText="Student/pupil" w:value="Student/pupil"/>
              <w:listItem w:displayText="Not working" w:value="Not working"/>
              <w:listItem w:displayText="Prefer not to say" w:value="Prefer not to say"/>
            </w:comboBox>
          </w:sdtPr>
          <w:sdtEndPr/>
          <w:sdtContent>
            <w:tc>
              <w:tcPr>
                <w:tcW w:w="2709" w:type="dxa"/>
                <w:gridSpan w:val="4"/>
              </w:tcPr>
              <w:p w:rsidR="00B0498E" w:rsidRDefault="00B0498E" w:rsidP="00B0498E">
                <w:pPr>
                  <w:rPr>
                    <w:szCs w:val="28"/>
                  </w:rPr>
                </w:pPr>
                <w:r w:rsidRPr="00827FF8">
                  <w:rPr>
                    <w:rStyle w:val="PlaceholderText"/>
                  </w:rPr>
                  <w:t>Choose an item.</w:t>
                </w:r>
              </w:p>
            </w:tc>
          </w:sdtContent>
        </w:sdt>
      </w:tr>
      <w:tr w:rsidR="00B0498E" w:rsidRPr="00EB0972" w:rsidTr="00B0498E">
        <w:trPr>
          <w:trHeight w:val="84"/>
        </w:trPr>
        <w:tc>
          <w:tcPr>
            <w:tcW w:w="2835" w:type="dxa"/>
            <w:gridSpan w:val="8"/>
          </w:tcPr>
          <w:p w:rsidR="00B0498E" w:rsidRDefault="00B0498E" w:rsidP="00B0498E">
            <w:pPr>
              <w:rPr>
                <w:szCs w:val="28"/>
              </w:rPr>
            </w:pPr>
            <w:r>
              <w:rPr>
                <w:szCs w:val="28"/>
              </w:rPr>
              <w:t>What is your housing status?</w:t>
            </w:r>
          </w:p>
        </w:tc>
        <w:sdt>
          <w:sdtPr>
            <w:rPr>
              <w:szCs w:val="28"/>
            </w:rPr>
            <w:id w:val="-2112191611"/>
            <w:placeholder>
              <w:docPart w:val="981DF66314FB4A4D89068B1D428BAC1D"/>
            </w:placeholder>
            <w:showingPlcHdr/>
            <w:comboBox>
              <w:listItem w:value="Choose an item."/>
              <w:listItem w:displayText="Owner occupier" w:value="Owner occupier"/>
              <w:listItem w:displayText="Private rented" w:value="Private rented"/>
              <w:listItem w:displayText="Local authority" w:value="Local authority"/>
              <w:listItem w:displayText="Housing association" w:value="Housing association"/>
              <w:listItem w:displayText="Private/owned extra living accommodation" w:value="Private/owned extra living accommodation"/>
              <w:listItem w:displayText="Sheltered accommodation - housing association" w:value="Sheltered accommodation - housing association"/>
              <w:listItem w:displayText="Sheltered accommodation - local authority" w:value="Sheltered accommodation - local authority"/>
              <w:listItem w:displayText="Sheltered accommodation - private" w:value="Sheltered accommodation - private"/>
              <w:listItem w:displayText="Extra care accommodation - housing authority" w:value="Extra care accommodation - housing authority"/>
              <w:listItem w:displayText="Extra care accommodation - private" w:value="Extra care accommodation - private"/>
              <w:listItem w:displayText="Supported living" w:value="Supported living"/>
              <w:listItem w:displayText="Living with friends" w:value="Living with friends"/>
              <w:listItem w:displayText="Living with relatives" w:value="Living with relatives"/>
              <w:listItem w:displayText="Traveller" w:value="Traveller"/>
              <w:listItem w:displayText="Homeless" w:value="Homeless"/>
              <w:listItem w:displayText="Other" w:value="Other"/>
              <w:listItem w:displayText="Prefer not to say" w:value="Prefer not to say"/>
            </w:comboBox>
          </w:sdtPr>
          <w:sdtEndPr/>
          <w:sdtContent>
            <w:tc>
              <w:tcPr>
                <w:tcW w:w="2977" w:type="dxa"/>
                <w:gridSpan w:val="8"/>
              </w:tcPr>
              <w:p w:rsidR="00B0498E" w:rsidRDefault="00B0498E" w:rsidP="00B0498E">
                <w:pPr>
                  <w:rPr>
                    <w:szCs w:val="28"/>
                  </w:rPr>
                </w:pPr>
                <w:r w:rsidRPr="00827FF8">
                  <w:rPr>
                    <w:rStyle w:val="PlaceholderText"/>
                  </w:rPr>
                  <w:t>Choose an item.</w:t>
                </w:r>
              </w:p>
            </w:tc>
          </w:sdtContent>
        </w:sdt>
        <w:tc>
          <w:tcPr>
            <w:tcW w:w="2313" w:type="dxa"/>
            <w:gridSpan w:val="12"/>
          </w:tcPr>
          <w:p w:rsidR="00B0498E" w:rsidRDefault="00B0498E" w:rsidP="00B0498E">
            <w:pPr>
              <w:rPr>
                <w:szCs w:val="28"/>
              </w:rPr>
            </w:pPr>
            <w:r>
              <w:rPr>
                <w:szCs w:val="28"/>
              </w:rPr>
              <w:t>How many people are there in your household?</w:t>
            </w:r>
          </w:p>
        </w:tc>
        <w:sdt>
          <w:sdtPr>
            <w:rPr>
              <w:szCs w:val="28"/>
            </w:rPr>
            <w:id w:val="1615332919"/>
            <w:placeholder>
              <w:docPart w:val="981DF66314FB4A4D89068B1D428BAC1D"/>
            </w:placeholder>
            <w:showingPlcHdr/>
            <w:comboBox>
              <w:listItem w:value="Choose an item."/>
              <w:listItem w:displayText="Client only" w:value="Client only"/>
              <w:listItem w:displayText="Client plus 1" w:value="Client plus 1"/>
              <w:listItem w:displayText="Client plus 2" w:value="Client plus 2"/>
              <w:listItem w:displayText="Client plus 3" w:value="Client plus 3"/>
              <w:listItem w:displayText="Client plus 4" w:value="Client plus 4"/>
              <w:listItem w:displayText="Client plus 5+" w:value="Client plus 5+"/>
            </w:comboBox>
          </w:sdtPr>
          <w:sdtEndPr/>
          <w:sdtContent>
            <w:tc>
              <w:tcPr>
                <w:tcW w:w="2709" w:type="dxa"/>
                <w:gridSpan w:val="4"/>
              </w:tcPr>
              <w:p w:rsidR="00B0498E" w:rsidRDefault="00B0498E" w:rsidP="00B0498E">
                <w:pPr>
                  <w:rPr>
                    <w:szCs w:val="28"/>
                  </w:rPr>
                </w:pPr>
                <w:r w:rsidRPr="00827FF8">
                  <w:rPr>
                    <w:rStyle w:val="PlaceholderText"/>
                  </w:rPr>
                  <w:t>Choose an item.</w:t>
                </w:r>
              </w:p>
            </w:tc>
          </w:sdtContent>
        </w:sdt>
      </w:tr>
      <w:tr w:rsidR="00B0498E" w:rsidRPr="00EB0972" w:rsidTr="00B0498E">
        <w:trPr>
          <w:trHeight w:val="84"/>
        </w:trPr>
        <w:tc>
          <w:tcPr>
            <w:tcW w:w="2835" w:type="dxa"/>
            <w:gridSpan w:val="8"/>
            <w:vMerge w:val="restart"/>
          </w:tcPr>
          <w:p w:rsidR="00B0498E" w:rsidRDefault="00B0498E" w:rsidP="00B0498E">
            <w:pPr>
              <w:rPr>
                <w:szCs w:val="28"/>
              </w:rPr>
            </w:pPr>
            <w:r>
              <w:rPr>
                <w:szCs w:val="28"/>
              </w:rPr>
              <w:t>How would you describe your ethnicity?</w:t>
            </w:r>
          </w:p>
        </w:tc>
        <w:sdt>
          <w:sdtPr>
            <w:rPr>
              <w:szCs w:val="28"/>
            </w:rPr>
            <w:id w:val="-805693155"/>
            <w:placeholder>
              <w:docPart w:val="074294D279234B0D8074B1DA10AB7F14"/>
            </w:placeholder>
            <w:showingPlcHdr/>
            <w:dropDownList>
              <w:listItem w:value="Choose an item."/>
              <w:listItem w:displayText="White British" w:value="White British"/>
              <w:listItem w:displayText="White Irish" w:value="White Irish"/>
              <w:listItem w:displayText="Any other White background" w:value="Any other White background"/>
              <w:listItem w:displayText="Asian/British Asian - Pakistani" w:value="Asian/British Asian - Pakistani"/>
              <w:listItem w:displayText="Asian/British Asian - Bangladeshi" w:value="Asian/British Asian - Bangladeshi"/>
              <w:listItem w:displayText="Asian/British Asian - Indian" w:value="Asian/British Asian - Indian"/>
              <w:listItem w:displayText="Any other Asian/British Asian background" w:value="Any other Asian/British Asian background"/>
              <w:listItem w:displayText="Black/Black British - African" w:value="Black/Black British - African"/>
              <w:listItem w:displayText="Black/Black British - Caribbean" w:value="Black/Black British - Caribbean"/>
              <w:listItem w:displayText="Any other Black/Black British background" w:value="Any other Black/Black British background"/>
              <w:listItem w:displayText="Mixed – White and Black Caribbean" w:value="Mixed – White and Black Caribbean"/>
              <w:listItem w:displayText="Mixed – White and Black African" w:value="Mixed – White and Black African"/>
              <w:listItem w:displayText="Mixed – White and Asian" w:value="Mixed – White and Asian"/>
              <w:listItem w:displayText="Any other Mixed background" w:value="Any other Mixed background"/>
              <w:listItem w:displayText="Traveller of Irish Heritage" w:value="Traveller of Irish Heritage"/>
              <w:listItem w:displayText="Gypsy/Roma" w:value="Gypsy/Roma"/>
              <w:listItem w:displayText="Chinese" w:value="Chinese"/>
              <w:listItem w:displayText="Other - please specify" w:value="Other - please specify"/>
              <w:listItem w:displayText="Prefer not to say" w:value="Prefer not to say"/>
            </w:dropDownList>
          </w:sdtPr>
          <w:sdtEndPr/>
          <w:sdtContent>
            <w:tc>
              <w:tcPr>
                <w:tcW w:w="2977" w:type="dxa"/>
                <w:gridSpan w:val="8"/>
              </w:tcPr>
              <w:p w:rsidR="00B0498E" w:rsidRDefault="00B0498E" w:rsidP="00B0498E">
                <w:pPr>
                  <w:rPr>
                    <w:szCs w:val="28"/>
                  </w:rPr>
                </w:pPr>
                <w:r w:rsidRPr="00827FF8">
                  <w:rPr>
                    <w:rStyle w:val="PlaceholderText"/>
                  </w:rPr>
                  <w:t>Choose an item.</w:t>
                </w:r>
              </w:p>
            </w:tc>
          </w:sdtContent>
        </w:sdt>
        <w:tc>
          <w:tcPr>
            <w:tcW w:w="2313" w:type="dxa"/>
            <w:gridSpan w:val="12"/>
            <w:vMerge w:val="restart"/>
          </w:tcPr>
          <w:p w:rsidR="00B0498E" w:rsidRDefault="00B0498E" w:rsidP="00B0498E">
            <w:pPr>
              <w:rPr>
                <w:szCs w:val="28"/>
              </w:rPr>
            </w:pPr>
            <w:r>
              <w:rPr>
                <w:szCs w:val="28"/>
              </w:rPr>
              <w:t>What is your sexuality?</w:t>
            </w:r>
          </w:p>
        </w:tc>
        <w:sdt>
          <w:sdtPr>
            <w:rPr>
              <w:szCs w:val="28"/>
            </w:rPr>
            <w:id w:val="-415249384"/>
            <w:placeholder>
              <w:docPart w:val="FAFB253494254F9F92847FC756D74E38"/>
            </w:placeholder>
            <w:showingPlcHdr/>
            <w:comboBox>
              <w:listItem w:value="Choose an item."/>
              <w:listItem w:displayText="Heterosexual" w:value="Heterosexual"/>
              <w:listItem w:displayText="Gay" w:value="Gay"/>
              <w:listItem w:displayText="Lesbian" w:value="Lesbian"/>
              <w:listItem w:displayText="Bisexual" w:value="Bisexual"/>
              <w:listItem w:displayText="Transgender" w:value="Transgender"/>
              <w:listItem w:displayText="Asexual" w:value="Asexual"/>
              <w:listItem w:displayText="Prefer not to say" w:value="Prefer not to say"/>
            </w:comboBox>
          </w:sdtPr>
          <w:sdtEndPr/>
          <w:sdtContent>
            <w:tc>
              <w:tcPr>
                <w:tcW w:w="2709" w:type="dxa"/>
                <w:gridSpan w:val="4"/>
                <w:vMerge w:val="restart"/>
              </w:tcPr>
              <w:p w:rsidR="00B0498E" w:rsidRDefault="00B0498E" w:rsidP="00B0498E">
                <w:pPr>
                  <w:rPr>
                    <w:szCs w:val="28"/>
                  </w:rPr>
                </w:pPr>
                <w:r w:rsidRPr="00827FF8">
                  <w:rPr>
                    <w:rStyle w:val="PlaceholderText"/>
                  </w:rPr>
                  <w:t>Choose an item.</w:t>
                </w:r>
              </w:p>
            </w:tc>
          </w:sdtContent>
        </w:sdt>
      </w:tr>
      <w:tr w:rsidR="00B0498E" w:rsidRPr="00EB0972" w:rsidTr="00B0498E">
        <w:trPr>
          <w:trHeight w:val="84"/>
        </w:trPr>
        <w:tc>
          <w:tcPr>
            <w:tcW w:w="2835" w:type="dxa"/>
            <w:gridSpan w:val="8"/>
            <w:vMerge/>
          </w:tcPr>
          <w:p w:rsidR="00B0498E" w:rsidRDefault="00B0498E" w:rsidP="00B0498E">
            <w:pPr>
              <w:rPr>
                <w:szCs w:val="28"/>
              </w:rPr>
            </w:pPr>
          </w:p>
        </w:tc>
        <w:sdt>
          <w:sdtPr>
            <w:rPr>
              <w:szCs w:val="28"/>
            </w:rPr>
            <w:id w:val="-1689209374"/>
            <w:placeholder>
              <w:docPart w:val="16B80C7B4CDD4741A1A625985D6CCE00"/>
            </w:placeholder>
            <w:showingPlcHdr/>
          </w:sdtPr>
          <w:sdtEndPr/>
          <w:sdtContent>
            <w:tc>
              <w:tcPr>
                <w:tcW w:w="2977" w:type="dxa"/>
                <w:gridSpan w:val="8"/>
              </w:tcPr>
              <w:p w:rsidR="00B0498E" w:rsidRDefault="00B0498E" w:rsidP="00B0498E">
                <w:pPr>
                  <w:rPr>
                    <w:szCs w:val="28"/>
                  </w:rPr>
                </w:pPr>
                <w:r w:rsidRPr="00F905AC">
                  <w:rPr>
                    <w:rStyle w:val="PlaceholderText"/>
                  </w:rPr>
                  <w:t>Click here to enter text.</w:t>
                </w:r>
              </w:p>
            </w:tc>
          </w:sdtContent>
        </w:sdt>
        <w:tc>
          <w:tcPr>
            <w:tcW w:w="2313" w:type="dxa"/>
            <w:gridSpan w:val="12"/>
            <w:vMerge/>
          </w:tcPr>
          <w:p w:rsidR="00B0498E" w:rsidRDefault="00B0498E" w:rsidP="00B0498E">
            <w:pPr>
              <w:rPr>
                <w:szCs w:val="28"/>
              </w:rPr>
            </w:pPr>
          </w:p>
        </w:tc>
        <w:tc>
          <w:tcPr>
            <w:tcW w:w="2709" w:type="dxa"/>
            <w:gridSpan w:val="4"/>
            <w:vMerge/>
          </w:tcPr>
          <w:p w:rsidR="00B0498E" w:rsidRDefault="00B0498E" w:rsidP="00B0498E">
            <w:pPr>
              <w:rPr>
                <w:szCs w:val="28"/>
              </w:rPr>
            </w:pPr>
          </w:p>
        </w:tc>
      </w:tr>
      <w:tr w:rsidR="00B0498E" w:rsidRPr="00EB0972" w:rsidTr="00B0498E">
        <w:trPr>
          <w:trHeight w:val="746"/>
        </w:trPr>
        <w:tc>
          <w:tcPr>
            <w:tcW w:w="2835" w:type="dxa"/>
            <w:gridSpan w:val="8"/>
          </w:tcPr>
          <w:p w:rsidR="00B0498E" w:rsidRDefault="00B0498E" w:rsidP="00B0498E">
            <w:pPr>
              <w:rPr>
                <w:szCs w:val="28"/>
              </w:rPr>
            </w:pPr>
            <w:r>
              <w:rPr>
                <w:szCs w:val="28"/>
              </w:rPr>
              <w:t>Do you have a health condition?</w:t>
            </w:r>
          </w:p>
        </w:tc>
        <w:tc>
          <w:tcPr>
            <w:tcW w:w="3936" w:type="dxa"/>
            <w:gridSpan w:val="11"/>
          </w:tcPr>
          <w:p w:rsidR="00B0498E" w:rsidRDefault="00B0498E" w:rsidP="00B0498E">
            <w:pPr>
              <w:rPr>
                <w:szCs w:val="28"/>
              </w:rPr>
            </w:pPr>
            <w:r>
              <w:rPr>
                <w:szCs w:val="28"/>
              </w:rPr>
              <w:t>Yes</w:t>
            </w:r>
            <w:sdt>
              <w:sdtPr>
                <w:rPr>
                  <w:szCs w:val="28"/>
                </w:rPr>
                <w:id w:val="1415822582"/>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r>
              <w:rPr>
                <w:szCs w:val="28"/>
              </w:rPr>
              <w:t xml:space="preserve"> If yes, please specify:</w:t>
            </w:r>
          </w:p>
          <w:sdt>
            <w:sdtPr>
              <w:rPr>
                <w:szCs w:val="28"/>
              </w:rPr>
              <w:id w:val="-76292771"/>
              <w:placeholder>
                <w:docPart w:val="16B80C7B4CDD4741A1A625985D6CCE00"/>
              </w:placeholder>
              <w:showingPlcHdr/>
            </w:sdtPr>
            <w:sdtEndPr/>
            <w:sdtContent>
              <w:p w:rsidR="00B0498E" w:rsidRDefault="00B0498E" w:rsidP="00B0498E">
                <w:pPr>
                  <w:rPr>
                    <w:szCs w:val="28"/>
                  </w:rPr>
                </w:pPr>
                <w:r w:rsidRPr="00F905AC">
                  <w:rPr>
                    <w:rStyle w:val="PlaceholderText"/>
                  </w:rPr>
                  <w:t>Click here to enter text.</w:t>
                </w:r>
              </w:p>
            </w:sdtContent>
          </w:sdt>
        </w:tc>
        <w:tc>
          <w:tcPr>
            <w:tcW w:w="4063" w:type="dxa"/>
            <w:gridSpan w:val="13"/>
          </w:tcPr>
          <w:p w:rsidR="00B0498E" w:rsidRDefault="00B0498E" w:rsidP="00B0498E">
            <w:pPr>
              <w:rPr>
                <w:szCs w:val="28"/>
              </w:rPr>
            </w:pPr>
            <w:r>
              <w:rPr>
                <w:szCs w:val="28"/>
              </w:rPr>
              <w:t>No</w:t>
            </w:r>
            <w:sdt>
              <w:sdtPr>
                <w:rPr>
                  <w:szCs w:val="28"/>
                </w:rPr>
                <w:id w:val="-1900347030"/>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564"/>
        </w:trPr>
        <w:tc>
          <w:tcPr>
            <w:tcW w:w="2835" w:type="dxa"/>
            <w:gridSpan w:val="8"/>
          </w:tcPr>
          <w:p w:rsidR="00B0498E" w:rsidRDefault="00B0498E" w:rsidP="00B0498E">
            <w:pPr>
              <w:rPr>
                <w:szCs w:val="28"/>
              </w:rPr>
            </w:pPr>
            <w:r>
              <w:rPr>
                <w:szCs w:val="28"/>
              </w:rPr>
              <w:t>What is the name of your GP Surgery?</w:t>
            </w:r>
          </w:p>
        </w:tc>
        <w:sdt>
          <w:sdtPr>
            <w:rPr>
              <w:szCs w:val="28"/>
            </w:rPr>
            <w:id w:val="2045246107"/>
            <w:placeholder>
              <w:docPart w:val="16B80C7B4CDD4741A1A625985D6CCE00"/>
            </w:placeholder>
            <w:showingPlcHdr/>
          </w:sdtPr>
          <w:sdtEndPr/>
          <w:sdtContent>
            <w:tc>
              <w:tcPr>
                <w:tcW w:w="2977" w:type="dxa"/>
                <w:gridSpan w:val="8"/>
              </w:tcPr>
              <w:p w:rsidR="00B0498E" w:rsidRDefault="00B0498E" w:rsidP="00B0498E">
                <w:pPr>
                  <w:rPr>
                    <w:szCs w:val="28"/>
                  </w:rPr>
                </w:pPr>
                <w:r w:rsidRPr="00F905AC">
                  <w:rPr>
                    <w:rStyle w:val="PlaceholderText"/>
                  </w:rPr>
                  <w:t>Click here to enter text.</w:t>
                </w:r>
              </w:p>
            </w:tc>
          </w:sdtContent>
        </w:sdt>
        <w:tc>
          <w:tcPr>
            <w:tcW w:w="2313" w:type="dxa"/>
            <w:gridSpan w:val="12"/>
          </w:tcPr>
          <w:p w:rsidR="00B0498E" w:rsidRDefault="00B0498E" w:rsidP="00B0498E">
            <w:pPr>
              <w:rPr>
                <w:szCs w:val="28"/>
              </w:rPr>
            </w:pPr>
            <w:r>
              <w:rPr>
                <w:szCs w:val="28"/>
              </w:rPr>
              <w:t>What is your GP’s name?</w:t>
            </w:r>
          </w:p>
        </w:tc>
        <w:sdt>
          <w:sdtPr>
            <w:rPr>
              <w:szCs w:val="28"/>
            </w:rPr>
            <w:id w:val="2062587940"/>
            <w:placeholder>
              <w:docPart w:val="16B80C7B4CDD4741A1A625985D6CCE00"/>
            </w:placeholder>
            <w:showingPlcHdr/>
          </w:sdtPr>
          <w:sdtEndPr/>
          <w:sdtContent>
            <w:tc>
              <w:tcPr>
                <w:tcW w:w="2709" w:type="dxa"/>
                <w:gridSpan w:val="4"/>
              </w:tcPr>
              <w:p w:rsidR="00B0498E" w:rsidRDefault="00B0498E" w:rsidP="00B0498E">
                <w:pPr>
                  <w:rPr>
                    <w:szCs w:val="28"/>
                  </w:rPr>
                </w:pPr>
                <w:r w:rsidRPr="00F905AC">
                  <w:rPr>
                    <w:rStyle w:val="PlaceholderText"/>
                  </w:rPr>
                  <w:t>Click here to enter text.</w:t>
                </w:r>
              </w:p>
            </w:tc>
          </w:sdtContent>
        </w:sdt>
      </w:tr>
      <w:tr w:rsidR="00B0498E" w:rsidRPr="00EB0972" w:rsidTr="00B0498E">
        <w:trPr>
          <w:trHeight w:val="290"/>
        </w:trPr>
        <w:tc>
          <w:tcPr>
            <w:tcW w:w="10834" w:type="dxa"/>
            <w:gridSpan w:val="32"/>
          </w:tcPr>
          <w:p w:rsidR="00B0498E" w:rsidRDefault="00B0498E" w:rsidP="00B0498E">
            <w:pPr>
              <w:rPr>
                <w:szCs w:val="28"/>
              </w:rPr>
            </w:pPr>
            <w:r>
              <w:rPr>
                <w:szCs w:val="28"/>
              </w:rPr>
              <w:t>How did you hear about Sutton Carers Centre?</w:t>
            </w:r>
            <w:sdt>
              <w:sdtPr>
                <w:rPr>
                  <w:szCs w:val="28"/>
                </w:rPr>
                <w:id w:val="39634388"/>
                <w:placeholder>
                  <w:docPart w:val="16B80C7B4CDD4741A1A625985D6CCE00"/>
                </w:placeholder>
                <w:showingPlcHdr/>
              </w:sdtPr>
              <w:sdtEndPr/>
              <w:sdtContent>
                <w:r w:rsidRPr="00F905AC">
                  <w:rPr>
                    <w:rStyle w:val="PlaceholderText"/>
                  </w:rPr>
                  <w:t>Click here to enter text.</w:t>
                </w:r>
              </w:sdtContent>
            </w:sdt>
          </w:p>
        </w:tc>
      </w:tr>
      <w:tr w:rsidR="00B0498E" w:rsidRPr="00EB0972" w:rsidTr="00B0498E">
        <w:trPr>
          <w:trHeight w:val="147"/>
        </w:trPr>
        <w:tc>
          <w:tcPr>
            <w:tcW w:w="10834" w:type="dxa"/>
            <w:gridSpan w:val="32"/>
          </w:tcPr>
          <w:p w:rsidR="00B0498E" w:rsidRDefault="00B0498E" w:rsidP="00B0498E">
            <w:pPr>
              <w:rPr>
                <w:szCs w:val="28"/>
              </w:rPr>
            </w:pPr>
            <w:r>
              <w:rPr>
                <w:b/>
                <w:sz w:val="28"/>
                <w:szCs w:val="28"/>
              </w:rPr>
              <w:t>Impact of Caring:</w:t>
            </w:r>
          </w:p>
        </w:tc>
      </w:tr>
      <w:tr w:rsidR="00B0498E" w:rsidRPr="00EB0972" w:rsidTr="00B0498E">
        <w:trPr>
          <w:trHeight w:val="284"/>
        </w:trPr>
        <w:tc>
          <w:tcPr>
            <w:tcW w:w="10834" w:type="dxa"/>
            <w:gridSpan w:val="32"/>
          </w:tcPr>
          <w:p w:rsidR="00B0498E" w:rsidRPr="008F1394" w:rsidRDefault="00B0498E" w:rsidP="00B0498E">
            <w:pPr>
              <w:rPr>
                <w:szCs w:val="28"/>
              </w:rPr>
            </w:pPr>
            <w:r>
              <w:rPr>
                <w:szCs w:val="28"/>
              </w:rPr>
              <w:t>Caring roles can vary. The impact of your caring role may be due to a number of different factors: the number of hours you care each week, the demands and responsibilities placed on you, as well as other support networks you may or may not have. For some, caring can be tricky, but they are doing okay. Please complete the following section by placing a rating of 1 – 4. NB: If you are the professional completing the form on the Carer’s behalf, please make an informed judgement about the impact of caring.</w:t>
            </w:r>
          </w:p>
        </w:tc>
      </w:tr>
      <w:tr w:rsidR="00B0498E" w:rsidRPr="00EB0972" w:rsidTr="00B0498E">
        <w:trPr>
          <w:trHeight w:val="284"/>
        </w:trPr>
        <w:tc>
          <w:tcPr>
            <w:tcW w:w="9072" w:type="dxa"/>
            <w:gridSpan w:val="30"/>
          </w:tcPr>
          <w:p w:rsidR="00B0498E" w:rsidRPr="003D6688" w:rsidRDefault="00B0498E" w:rsidP="00B0498E">
            <w:pPr>
              <w:pStyle w:val="ListParagraph"/>
              <w:numPr>
                <w:ilvl w:val="0"/>
                <w:numId w:val="2"/>
              </w:numPr>
              <w:rPr>
                <w:szCs w:val="28"/>
              </w:rPr>
            </w:pPr>
            <w:r w:rsidRPr="003D6688">
              <w:rPr>
                <w:szCs w:val="28"/>
              </w:rPr>
              <w:t>How c</w:t>
            </w:r>
            <w:r>
              <w:rPr>
                <w:szCs w:val="28"/>
              </w:rPr>
              <w:t>aring places demands on you? (1=</w:t>
            </w:r>
            <w:r w:rsidRPr="003D6688">
              <w:rPr>
                <w:szCs w:val="28"/>
              </w:rPr>
              <w:t xml:space="preserve">not much demand, 4=demands a lot) </w:t>
            </w:r>
          </w:p>
        </w:tc>
        <w:sdt>
          <w:sdtPr>
            <w:rPr>
              <w:szCs w:val="28"/>
            </w:rPr>
            <w:id w:val="-1961091075"/>
            <w:placeholder>
              <w:docPart w:val="981DF66314FB4A4D89068B1D428BAC1D"/>
            </w:placeholder>
            <w:showingPlcHdr/>
            <w:comboBox>
              <w:listItem w:value="Choose an item."/>
              <w:listItem w:displayText="1" w:value="1"/>
              <w:listItem w:displayText="2" w:value="2"/>
              <w:listItem w:displayText="3" w:value="3"/>
              <w:listItem w:displayText="4" w:value="4"/>
            </w:comboBox>
          </w:sdtPr>
          <w:sdtEndPr/>
          <w:sdtContent>
            <w:tc>
              <w:tcPr>
                <w:tcW w:w="1762" w:type="dxa"/>
                <w:gridSpan w:val="2"/>
              </w:tcPr>
              <w:p w:rsidR="00B0498E" w:rsidRPr="003D6688" w:rsidRDefault="00B0498E" w:rsidP="00B0498E">
                <w:pPr>
                  <w:rPr>
                    <w:szCs w:val="28"/>
                  </w:rPr>
                </w:pPr>
                <w:r w:rsidRPr="00827FF8">
                  <w:rPr>
                    <w:rStyle w:val="PlaceholderText"/>
                  </w:rPr>
                  <w:t>Choose an item.</w:t>
                </w:r>
              </w:p>
            </w:tc>
          </w:sdtContent>
        </w:sdt>
      </w:tr>
      <w:tr w:rsidR="00B0498E" w:rsidRPr="00EB0972" w:rsidTr="00B0498E">
        <w:trPr>
          <w:trHeight w:val="284"/>
        </w:trPr>
        <w:tc>
          <w:tcPr>
            <w:tcW w:w="9072" w:type="dxa"/>
            <w:gridSpan w:val="30"/>
          </w:tcPr>
          <w:p w:rsidR="00B0498E" w:rsidRPr="003D6688" w:rsidRDefault="00B0498E" w:rsidP="00B0498E">
            <w:pPr>
              <w:pStyle w:val="ListParagraph"/>
              <w:numPr>
                <w:ilvl w:val="0"/>
                <w:numId w:val="2"/>
              </w:numPr>
              <w:rPr>
                <w:szCs w:val="28"/>
              </w:rPr>
            </w:pPr>
            <w:r>
              <w:rPr>
                <w:szCs w:val="28"/>
              </w:rPr>
              <w:t>How well are you coping at this time? (1=coping well, 4=not coping at all)</w:t>
            </w:r>
          </w:p>
        </w:tc>
        <w:sdt>
          <w:sdtPr>
            <w:rPr>
              <w:szCs w:val="28"/>
            </w:rPr>
            <w:id w:val="-773016334"/>
            <w:placeholder>
              <w:docPart w:val="F1290DA2D5264FCCBCCEB8D66C00D00C"/>
            </w:placeholder>
            <w:showingPlcHdr/>
            <w:comboBox>
              <w:listItem w:value="Choose an item."/>
              <w:listItem w:displayText="1" w:value="1"/>
              <w:listItem w:displayText="2" w:value="2"/>
              <w:listItem w:displayText="3" w:value="3"/>
              <w:listItem w:displayText="4" w:value="4"/>
            </w:comboBox>
          </w:sdtPr>
          <w:sdtEndPr/>
          <w:sdtContent>
            <w:tc>
              <w:tcPr>
                <w:tcW w:w="1762" w:type="dxa"/>
                <w:gridSpan w:val="2"/>
              </w:tcPr>
              <w:p w:rsidR="00B0498E" w:rsidRPr="003D6688" w:rsidRDefault="00B0498E" w:rsidP="00B0498E">
                <w:pPr>
                  <w:rPr>
                    <w:szCs w:val="28"/>
                  </w:rPr>
                </w:pPr>
                <w:r w:rsidRPr="00827FF8">
                  <w:rPr>
                    <w:rStyle w:val="PlaceholderText"/>
                  </w:rPr>
                  <w:t>Choose an item.</w:t>
                </w:r>
              </w:p>
            </w:tc>
          </w:sdtContent>
        </w:sdt>
      </w:tr>
      <w:tr w:rsidR="00B0498E" w:rsidRPr="00EB0972" w:rsidTr="00B0498E">
        <w:trPr>
          <w:trHeight w:val="284"/>
        </w:trPr>
        <w:tc>
          <w:tcPr>
            <w:tcW w:w="9072" w:type="dxa"/>
            <w:gridSpan w:val="30"/>
          </w:tcPr>
          <w:p w:rsidR="00B0498E" w:rsidRDefault="00B0498E" w:rsidP="00B0498E">
            <w:pPr>
              <w:pStyle w:val="ListParagraph"/>
              <w:numPr>
                <w:ilvl w:val="0"/>
                <w:numId w:val="2"/>
              </w:numPr>
              <w:rPr>
                <w:szCs w:val="28"/>
              </w:rPr>
            </w:pPr>
            <w:r>
              <w:rPr>
                <w:szCs w:val="28"/>
              </w:rPr>
              <w:t>How well supported do you feel by the people around you? (1=well supported, 4=not at all</w:t>
            </w:r>
          </w:p>
        </w:tc>
        <w:sdt>
          <w:sdtPr>
            <w:rPr>
              <w:szCs w:val="28"/>
            </w:rPr>
            <w:id w:val="-1010138897"/>
            <w:placeholder>
              <w:docPart w:val="21E9979EAB2841CDB15EE02BFDE1C803"/>
            </w:placeholder>
            <w:showingPlcHdr/>
            <w:comboBox>
              <w:listItem w:value="Choose an item."/>
              <w:listItem w:displayText="1" w:value="1"/>
              <w:listItem w:displayText="2" w:value="2"/>
              <w:listItem w:displayText="3" w:value="3"/>
              <w:listItem w:displayText="4" w:value="4"/>
            </w:comboBox>
          </w:sdtPr>
          <w:sdtEndPr/>
          <w:sdtContent>
            <w:tc>
              <w:tcPr>
                <w:tcW w:w="1762" w:type="dxa"/>
                <w:gridSpan w:val="2"/>
              </w:tcPr>
              <w:p w:rsidR="00B0498E" w:rsidRDefault="00B0498E" w:rsidP="00B0498E">
                <w:pPr>
                  <w:rPr>
                    <w:szCs w:val="28"/>
                  </w:rPr>
                </w:pPr>
                <w:r w:rsidRPr="00827FF8">
                  <w:rPr>
                    <w:rStyle w:val="PlaceholderText"/>
                  </w:rPr>
                  <w:t>Choose an item.</w:t>
                </w:r>
              </w:p>
            </w:tc>
          </w:sdtContent>
        </w:sdt>
      </w:tr>
      <w:tr w:rsidR="00B0498E" w:rsidRPr="00EB0972" w:rsidTr="00B0498E">
        <w:trPr>
          <w:trHeight w:val="650"/>
        </w:trPr>
        <w:tc>
          <w:tcPr>
            <w:tcW w:w="10834" w:type="dxa"/>
            <w:gridSpan w:val="32"/>
          </w:tcPr>
          <w:p w:rsidR="00B0498E" w:rsidRPr="005F448B" w:rsidRDefault="00B0498E" w:rsidP="00B0498E">
            <w:pPr>
              <w:pStyle w:val="ListParagraph"/>
              <w:numPr>
                <w:ilvl w:val="0"/>
                <w:numId w:val="2"/>
              </w:numPr>
              <w:rPr>
                <w:szCs w:val="28"/>
              </w:rPr>
            </w:pPr>
            <w:r>
              <w:rPr>
                <w:szCs w:val="28"/>
              </w:rPr>
              <w:t xml:space="preserve">Do you consider your caring situation places you at risk of any harm? </w:t>
            </w:r>
            <w:r w:rsidRPr="006B0BD3">
              <w:rPr>
                <w:szCs w:val="28"/>
              </w:rPr>
              <w:t xml:space="preserve">Yes </w:t>
            </w:r>
            <w:sdt>
              <w:sdtPr>
                <w:rPr>
                  <w:rFonts w:ascii="MS Gothic" w:eastAsia="MS Gothic" w:hAnsi="MS Gothic"/>
                  <w:szCs w:val="28"/>
                </w:rPr>
                <w:id w:val="-115301717"/>
                <w14:checkbox>
                  <w14:checked w14:val="0"/>
                  <w14:checkedState w14:val="2612" w14:font="MS Gothic"/>
                  <w14:uncheckedState w14:val="2610" w14:font="MS Gothic"/>
                </w14:checkbox>
              </w:sdtPr>
              <w:sdtEndPr/>
              <w:sdtContent>
                <w:r w:rsidRPr="006B0BD3">
                  <w:rPr>
                    <w:rFonts w:ascii="MS Gothic" w:eastAsia="MS Gothic" w:hAnsi="MS Gothic" w:hint="eastAsia"/>
                    <w:szCs w:val="28"/>
                  </w:rPr>
                  <w:t>☐</w:t>
                </w:r>
              </w:sdtContent>
            </w:sdt>
            <w:r>
              <w:rPr>
                <w:rFonts w:ascii="MS Gothic" w:eastAsia="MS Gothic" w:hAnsi="MS Gothic"/>
                <w:szCs w:val="28"/>
              </w:rPr>
              <w:t xml:space="preserve"> </w:t>
            </w:r>
            <w:r w:rsidRPr="006B0BD3">
              <w:rPr>
                <w:szCs w:val="28"/>
              </w:rPr>
              <w:t>No</w:t>
            </w:r>
            <w:sdt>
              <w:sdtPr>
                <w:rPr>
                  <w:rFonts w:ascii="MS Gothic" w:eastAsia="MS Gothic" w:hAnsi="MS Gothic"/>
                  <w:szCs w:val="28"/>
                </w:rPr>
                <w:id w:val="-1789882419"/>
                <w14:checkbox>
                  <w14:checked w14:val="0"/>
                  <w14:checkedState w14:val="2612" w14:font="MS Gothic"/>
                  <w14:uncheckedState w14:val="2610" w14:font="MS Gothic"/>
                </w14:checkbox>
              </w:sdtPr>
              <w:sdtEndPr/>
              <w:sdtContent>
                <w:r w:rsidRPr="006B0BD3">
                  <w:rPr>
                    <w:rFonts w:ascii="MS Gothic" w:eastAsia="MS Gothic" w:hAnsi="MS Gothic" w:hint="eastAsia"/>
                    <w:szCs w:val="28"/>
                  </w:rPr>
                  <w:t>☐</w:t>
                </w:r>
              </w:sdtContent>
            </w:sdt>
            <w:r>
              <w:rPr>
                <w:rFonts w:ascii="MS Gothic" w:eastAsia="MS Gothic" w:hAnsi="MS Gothic"/>
                <w:szCs w:val="28"/>
              </w:rPr>
              <w:t xml:space="preserve"> </w:t>
            </w:r>
            <w:r w:rsidRPr="006B0BD3">
              <w:rPr>
                <w:szCs w:val="28"/>
              </w:rPr>
              <w:t>If yes, please give more details:</w:t>
            </w:r>
            <w:sdt>
              <w:sdtPr>
                <w:rPr>
                  <w:szCs w:val="28"/>
                </w:rPr>
                <w:id w:val="1903180489"/>
                <w:placeholder>
                  <w:docPart w:val="16B80C7B4CDD4741A1A625985D6CCE00"/>
                </w:placeholder>
                <w:showingPlcHdr/>
              </w:sdtPr>
              <w:sdtEndPr/>
              <w:sdtContent>
                <w:r w:rsidRPr="00F905AC">
                  <w:rPr>
                    <w:rStyle w:val="PlaceholderText"/>
                  </w:rPr>
                  <w:t>Click here to enter text.</w:t>
                </w:r>
              </w:sdtContent>
            </w:sdt>
          </w:p>
        </w:tc>
      </w:tr>
      <w:tr w:rsidR="00B0498E" w:rsidRPr="00EB0972" w:rsidTr="00B0498E">
        <w:trPr>
          <w:trHeight w:val="281"/>
        </w:trPr>
        <w:tc>
          <w:tcPr>
            <w:tcW w:w="10834" w:type="dxa"/>
            <w:gridSpan w:val="32"/>
          </w:tcPr>
          <w:p w:rsidR="00B0498E" w:rsidRPr="00D62670" w:rsidRDefault="00B0498E" w:rsidP="00B0498E">
            <w:pPr>
              <w:rPr>
                <w:b/>
                <w:sz w:val="28"/>
                <w:szCs w:val="28"/>
              </w:rPr>
            </w:pPr>
            <w:r w:rsidRPr="00D62670">
              <w:rPr>
                <w:b/>
                <w:sz w:val="28"/>
                <w:szCs w:val="28"/>
              </w:rPr>
              <w:t xml:space="preserve">Data Protection and Confidentiality </w:t>
            </w:r>
          </w:p>
        </w:tc>
      </w:tr>
      <w:tr w:rsidR="00B0498E" w:rsidRPr="00EB0972" w:rsidTr="00B0498E">
        <w:trPr>
          <w:trHeight w:val="423"/>
        </w:trPr>
        <w:tc>
          <w:tcPr>
            <w:tcW w:w="10834" w:type="dxa"/>
            <w:gridSpan w:val="32"/>
          </w:tcPr>
          <w:p w:rsidR="00B0498E" w:rsidRDefault="00B0498E" w:rsidP="00B0498E">
            <w:pPr>
              <w:rPr>
                <w:szCs w:val="28"/>
              </w:rPr>
            </w:pPr>
            <w:r w:rsidRPr="00D62670">
              <w:rPr>
                <w:szCs w:val="28"/>
              </w:rPr>
              <w:t>Sutton</w:t>
            </w:r>
            <w:r>
              <w:rPr>
                <w:szCs w:val="28"/>
              </w:rPr>
              <w:t xml:space="preserve"> Carers Centre (SCC) ensures that all information relevant to your caring role is held in a secure and confidential manner. If you are a professional completing this form on behalf of a Carer, please ensure you have their consent to send this information to us and sign below.</w:t>
            </w:r>
          </w:p>
          <w:p w:rsidR="00B0498E" w:rsidRPr="00D62670" w:rsidRDefault="00B0498E" w:rsidP="00B0498E">
            <w:pPr>
              <w:rPr>
                <w:szCs w:val="28"/>
              </w:rPr>
            </w:pPr>
            <w:r>
              <w:rPr>
                <w:szCs w:val="28"/>
              </w:rPr>
              <w:t xml:space="preserve">I agree to SCC holding information relevant to my caring situation and understand that I can view the data held on my file upon request. I give my permission for SCC to get in contact and send me information. Occasionally, SCC is required to provide basic monitoring information to our funders, please tick this box if you do not wish to be personally identified. </w:t>
            </w:r>
            <w:sdt>
              <w:sdtPr>
                <w:rPr>
                  <w:szCs w:val="28"/>
                </w:rPr>
                <w:id w:val="1069847027"/>
                <w14:checkbox>
                  <w14:checked w14:val="0"/>
                  <w14:checkedState w14:val="2612" w14:font="MS Gothic"/>
                  <w14:uncheckedState w14:val="2610" w14:font="MS Gothic"/>
                </w14:checkbox>
              </w:sdtPr>
              <w:sdtEndPr/>
              <w:sdtContent>
                <w:r>
                  <w:rPr>
                    <w:rFonts w:ascii="MS Gothic" w:eastAsia="MS Gothic" w:hAnsi="MS Gothic" w:hint="eastAsia"/>
                    <w:szCs w:val="28"/>
                  </w:rPr>
                  <w:t>☐</w:t>
                </w:r>
              </w:sdtContent>
            </w:sdt>
          </w:p>
        </w:tc>
      </w:tr>
      <w:tr w:rsidR="00B0498E" w:rsidRPr="00EB0972" w:rsidTr="00B0498E">
        <w:trPr>
          <w:trHeight w:val="423"/>
        </w:trPr>
        <w:tc>
          <w:tcPr>
            <w:tcW w:w="2835" w:type="dxa"/>
            <w:gridSpan w:val="8"/>
          </w:tcPr>
          <w:p w:rsidR="00B0498E" w:rsidRPr="00D62670" w:rsidRDefault="00B0498E" w:rsidP="00B0498E">
            <w:pPr>
              <w:rPr>
                <w:szCs w:val="28"/>
              </w:rPr>
            </w:pPr>
            <w:r>
              <w:rPr>
                <w:szCs w:val="28"/>
              </w:rPr>
              <w:t>Signed:</w:t>
            </w:r>
          </w:p>
        </w:tc>
        <w:sdt>
          <w:sdtPr>
            <w:rPr>
              <w:szCs w:val="28"/>
            </w:rPr>
            <w:id w:val="1237061334"/>
            <w:placeholder>
              <w:docPart w:val="16B80C7B4CDD4741A1A625985D6CCE00"/>
            </w:placeholder>
          </w:sdtPr>
          <w:sdtEndPr/>
          <w:sdtContent>
            <w:tc>
              <w:tcPr>
                <w:tcW w:w="2977" w:type="dxa"/>
                <w:gridSpan w:val="8"/>
              </w:tcPr>
              <w:sdt>
                <w:sdtPr>
                  <w:rPr>
                    <w:szCs w:val="28"/>
                  </w:rPr>
                  <w:id w:val="-185675874"/>
                  <w:placeholder>
                    <w:docPart w:val="16B80C7B4CDD4741A1A625985D6CCE00"/>
                  </w:placeholder>
                  <w:showingPlcHdr/>
                  <w:text/>
                </w:sdtPr>
                <w:sdtEndPr/>
                <w:sdtContent>
                  <w:p w:rsidR="00B0498E" w:rsidRPr="00D62670" w:rsidRDefault="00B0498E" w:rsidP="00B0498E">
                    <w:pPr>
                      <w:rPr>
                        <w:szCs w:val="28"/>
                      </w:rPr>
                    </w:pPr>
                    <w:r w:rsidRPr="00F905AC">
                      <w:rPr>
                        <w:rStyle w:val="PlaceholderText"/>
                      </w:rPr>
                      <w:t>Click here to enter text.</w:t>
                    </w:r>
                  </w:p>
                </w:sdtContent>
              </w:sdt>
            </w:tc>
          </w:sdtContent>
        </w:sdt>
        <w:tc>
          <w:tcPr>
            <w:tcW w:w="2313" w:type="dxa"/>
            <w:gridSpan w:val="12"/>
          </w:tcPr>
          <w:p w:rsidR="00B0498E" w:rsidRPr="00D62670" w:rsidRDefault="00B0498E" w:rsidP="00B0498E">
            <w:pPr>
              <w:rPr>
                <w:szCs w:val="28"/>
              </w:rPr>
            </w:pPr>
            <w:r>
              <w:rPr>
                <w:szCs w:val="28"/>
              </w:rPr>
              <w:t>Date:</w:t>
            </w:r>
          </w:p>
        </w:tc>
        <w:sdt>
          <w:sdtPr>
            <w:rPr>
              <w:szCs w:val="28"/>
            </w:rPr>
            <w:id w:val="211388082"/>
            <w:placeholder>
              <w:docPart w:val="37C061D664134E44AF5E2D3B9D2D2D29"/>
            </w:placeholder>
            <w:showingPlcHdr/>
            <w:date>
              <w:dateFormat w:val="dd/MM/yyyy"/>
              <w:lid w:val="en-GB"/>
              <w:storeMappedDataAs w:val="dateTime"/>
              <w:calendar w:val="gregorian"/>
            </w:date>
          </w:sdtPr>
          <w:sdtEndPr/>
          <w:sdtContent>
            <w:tc>
              <w:tcPr>
                <w:tcW w:w="2709" w:type="dxa"/>
                <w:gridSpan w:val="4"/>
              </w:tcPr>
              <w:p w:rsidR="00B0498E" w:rsidRPr="00D62670" w:rsidRDefault="00B0498E" w:rsidP="00B0498E">
                <w:pPr>
                  <w:rPr>
                    <w:szCs w:val="28"/>
                  </w:rPr>
                </w:pPr>
                <w:r w:rsidRPr="00827FF8">
                  <w:rPr>
                    <w:rStyle w:val="PlaceholderText"/>
                  </w:rPr>
                  <w:t>Click here to enter a date.</w:t>
                </w:r>
              </w:p>
            </w:tc>
          </w:sdtContent>
        </w:sdt>
      </w:tr>
      <w:tr w:rsidR="00B0498E" w:rsidRPr="00EB0972" w:rsidTr="00B0498E">
        <w:trPr>
          <w:trHeight w:val="415"/>
        </w:trPr>
        <w:tc>
          <w:tcPr>
            <w:tcW w:w="10834" w:type="dxa"/>
            <w:gridSpan w:val="32"/>
          </w:tcPr>
          <w:p w:rsidR="00B0498E" w:rsidRPr="00ED7F95" w:rsidRDefault="00B0498E" w:rsidP="00B0498E">
            <w:pPr>
              <w:rPr>
                <w:b/>
                <w:szCs w:val="28"/>
              </w:rPr>
            </w:pPr>
            <w:r w:rsidRPr="00ED7F95">
              <w:rPr>
                <w:b/>
                <w:sz w:val="28"/>
                <w:szCs w:val="28"/>
              </w:rPr>
              <w:t>About the Referrer</w:t>
            </w:r>
            <w:r>
              <w:rPr>
                <w:b/>
                <w:sz w:val="28"/>
                <w:szCs w:val="28"/>
              </w:rPr>
              <w:t xml:space="preserve">: </w:t>
            </w:r>
            <w:r w:rsidRPr="00ED7F95">
              <w:rPr>
                <w:szCs w:val="28"/>
              </w:rPr>
              <w:t>(please complete his section if you are completing this form on behalf of a Carer).</w:t>
            </w:r>
          </w:p>
        </w:tc>
      </w:tr>
      <w:tr w:rsidR="00B0498E" w:rsidRPr="00EB0972" w:rsidTr="00B0498E">
        <w:trPr>
          <w:trHeight w:val="265"/>
        </w:trPr>
        <w:tc>
          <w:tcPr>
            <w:tcW w:w="2708" w:type="dxa"/>
            <w:gridSpan w:val="7"/>
          </w:tcPr>
          <w:p w:rsidR="00B0498E" w:rsidRPr="00ED7F95" w:rsidRDefault="00B0498E" w:rsidP="00B0498E">
            <w:r w:rsidRPr="00ED7F95">
              <w:t>Name:</w:t>
            </w:r>
          </w:p>
        </w:tc>
        <w:sdt>
          <w:sdtPr>
            <w:rPr>
              <w:b/>
              <w:szCs w:val="28"/>
            </w:rPr>
            <w:id w:val="-886717153"/>
            <w:placeholder>
              <w:docPart w:val="16B80C7B4CDD4741A1A625985D6CCE00"/>
            </w:placeholder>
            <w:showingPlcHdr/>
          </w:sdtPr>
          <w:sdtEndPr/>
          <w:sdtContent>
            <w:tc>
              <w:tcPr>
                <w:tcW w:w="2709" w:type="dxa"/>
                <w:gridSpan w:val="8"/>
              </w:tcPr>
              <w:p w:rsidR="00B0498E" w:rsidRPr="00ED7F95" w:rsidRDefault="00B0498E" w:rsidP="00B0498E">
                <w:pPr>
                  <w:rPr>
                    <w:b/>
                    <w:szCs w:val="28"/>
                  </w:rPr>
                </w:pPr>
                <w:r w:rsidRPr="00F905AC">
                  <w:rPr>
                    <w:rStyle w:val="PlaceholderText"/>
                  </w:rPr>
                  <w:t>Click here to enter text.</w:t>
                </w:r>
              </w:p>
            </w:tc>
          </w:sdtContent>
        </w:sdt>
        <w:tc>
          <w:tcPr>
            <w:tcW w:w="2708" w:type="dxa"/>
            <w:gridSpan w:val="13"/>
          </w:tcPr>
          <w:p w:rsidR="00B0498E" w:rsidRPr="00ED7F95" w:rsidRDefault="00B0498E" w:rsidP="00B0498E">
            <w:pPr>
              <w:rPr>
                <w:b/>
                <w:szCs w:val="28"/>
              </w:rPr>
            </w:pPr>
            <w:r>
              <w:t>Job Title:</w:t>
            </w:r>
          </w:p>
        </w:tc>
        <w:sdt>
          <w:sdtPr>
            <w:rPr>
              <w:b/>
              <w:szCs w:val="28"/>
            </w:rPr>
            <w:id w:val="-1547912108"/>
            <w:placeholder>
              <w:docPart w:val="16B80C7B4CDD4741A1A625985D6CCE00"/>
            </w:placeholder>
            <w:showingPlcHdr/>
          </w:sdtPr>
          <w:sdtEndPr/>
          <w:sdtContent>
            <w:tc>
              <w:tcPr>
                <w:tcW w:w="2709" w:type="dxa"/>
                <w:gridSpan w:val="4"/>
              </w:tcPr>
              <w:p w:rsidR="00B0498E" w:rsidRPr="00ED7F95" w:rsidRDefault="00B0498E" w:rsidP="00B0498E">
                <w:pPr>
                  <w:rPr>
                    <w:b/>
                    <w:szCs w:val="28"/>
                  </w:rPr>
                </w:pPr>
                <w:r w:rsidRPr="00F905AC">
                  <w:rPr>
                    <w:rStyle w:val="PlaceholderText"/>
                  </w:rPr>
                  <w:t>Click here to enter text.</w:t>
                </w:r>
              </w:p>
            </w:tc>
          </w:sdtContent>
        </w:sdt>
      </w:tr>
      <w:tr w:rsidR="00B0498E" w:rsidRPr="00EB0972" w:rsidTr="00B0498E">
        <w:trPr>
          <w:trHeight w:val="271"/>
        </w:trPr>
        <w:tc>
          <w:tcPr>
            <w:tcW w:w="2835" w:type="dxa"/>
            <w:gridSpan w:val="8"/>
          </w:tcPr>
          <w:p w:rsidR="00B0498E" w:rsidRPr="00ED7F95" w:rsidRDefault="00B0498E" w:rsidP="00B0498E">
            <w:r>
              <w:t>Organisation/Agency</w:t>
            </w:r>
          </w:p>
        </w:tc>
        <w:sdt>
          <w:sdtPr>
            <w:id w:val="-590237050"/>
            <w:placeholder>
              <w:docPart w:val="16B80C7B4CDD4741A1A625985D6CCE00"/>
            </w:placeholder>
            <w:showingPlcHdr/>
          </w:sdtPr>
          <w:sdtEndPr/>
          <w:sdtContent>
            <w:tc>
              <w:tcPr>
                <w:tcW w:w="2582" w:type="dxa"/>
                <w:gridSpan w:val="7"/>
              </w:tcPr>
              <w:p w:rsidR="00B0498E" w:rsidRPr="00ED7F95" w:rsidRDefault="00B0498E" w:rsidP="00B0498E">
                <w:r w:rsidRPr="00F905AC">
                  <w:rPr>
                    <w:rStyle w:val="PlaceholderText"/>
                  </w:rPr>
                  <w:t>Click here to enter text.</w:t>
                </w:r>
              </w:p>
            </w:tc>
          </w:sdtContent>
        </w:sdt>
        <w:tc>
          <w:tcPr>
            <w:tcW w:w="2708" w:type="dxa"/>
            <w:gridSpan w:val="13"/>
          </w:tcPr>
          <w:p w:rsidR="00B0498E" w:rsidRPr="00ED7F95" w:rsidRDefault="00B0498E" w:rsidP="00B0498E">
            <w:r>
              <w:t>Telephone Number</w:t>
            </w:r>
          </w:p>
        </w:tc>
        <w:sdt>
          <w:sdtPr>
            <w:id w:val="515273019"/>
            <w:placeholder>
              <w:docPart w:val="16B80C7B4CDD4741A1A625985D6CCE00"/>
            </w:placeholder>
            <w:showingPlcHdr/>
          </w:sdtPr>
          <w:sdtEndPr/>
          <w:sdtContent>
            <w:tc>
              <w:tcPr>
                <w:tcW w:w="2709" w:type="dxa"/>
                <w:gridSpan w:val="4"/>
              </w:tcPr>
              <w:p w:rsidR="00B0498E" w:rsidRPr="00ED7F95" w:rsidRDefault="00B0498E" w:rsidP="00B0498E">
                <w:r w:rsidRPr="00F905AC">
                  <w:rPr>
                    <w:rStyle w:val="PlaceholderText"/>
                  </w:rPr>
                  <w:t>Click here to enter text.</w:t>
                </w:r>
              </w:p>
            </w:tc>
          </w:sdtContent>
        </w:sdt>
      </w:tr>
      <w:tr w:rsidR="00B0498E" w:rsidRPr="00EB0972" w:rsidTr="00B0498E">
        <w:trPr>
          <w:trHeight w:val="275"/>
        </w:trPr>
        <w:tc>
          <w:tcPr>
            <w:tcW w:w="10834" w:type="dxa"/>
            <w:gridSpan w:val="32"/>
          </w:tcPr>
          <w:p w:rsidR="00B0498E" w:rsidRPr="00ED7F95" w:rsidRDefault="00B0498E" w:rsidP="00B0498E">
            <w:r>
              <w:t>Email:</w:t>
            </w:r>
            <w:sdt>
              <w:sdtPr>
                <w:id w:val="906412914"/>
                <w:placeholder>
                  <w:docPart w:val="16B80C7B4CDD4741A1A625985D6CCE00"/>
                </w:placeholder>
                <w:showingPlcHdr/>
              </w:sdtPr>
              <w:sdtEndPr/>
              <w:sdtContent>
                <w:r w:rsidRPr="00F905AC">
                  <w:rPr>
                    <w:rStyle w:val="PlaceholderText"/>
                  </w:rPr>
                  <w:t>Click here to enter text.</w:t>
                </w:r>
              </w:sdtContent>
            </w:sdt>
          </w:p>
        </w:tc>
      </w:tr>
      <w:tr w:rsidR="00B0498E" w:rsidRPr="00EB0972" w:rsidTr="00B0498E">
        <w:trPr>
          <w:trHeight w:val="275"/>
        </w:trPr>
        <w:tc>
          <w:tcPr>
            <w:tcW w:w="10834" w:type="dxa"/>
            <w:gridSpan w:val="32"/>
          </w:tcPr>
          <w:p w:rsidR="00B0498E" w:rsidRDefault="00B0498E" w:rsidP="00B0498E">
            <w:r>
              <w:t>Has the Carer given consent for you to make this referral?   Yes</w:t>
            </w:r>
            <w:sdt>
              <w:sdtPr>
                <w:id w:val="138583368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57829069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B0498E" w:rsidRPr="00EB0972" w:rsidTr="00B0498E">
        <w:trPr>
          <w:trHeight w:val="275"/>
        </w:trPr>
        <w:tc>
          <w:tcPr>
            <w:tcW w:w="10834" w:type="dxa"/>
            <w:gridSpan w:val="32"/>
          </w:tcPr>
          <w:p w:rsidR="00B0498E" w:rsidRDefault="00B0498E" w:rsidP="00B0498E">
            <w:r>
              <w:t xml:space="preserve">Does the Carer have any immediate/pressing issues SCC can assist them with? (please state) </w:t>
            </w:r>
            <w:sdt>
              <w:sdtPr>
                <w:id w:val="1534308359"/>
                <w:placeholder>
                  <w:docPart w:val="16B80C7B4CDD4741A1A625985D6CCE00"/>
                </w:placeholder>
                <w:showingPlcHdr/>
              </w:sdtPr>
              <w:sdtEndPr/>
              <w:sdtContent>
                <w:r w:rsidRPr="00F905AC">
                  <w:rPr>
                    <w:rStyle w:val="PlaceholderText"/>
                  </w:rPr>
                  <w:t>Click here to enter text.</w:t>
                </w:r>
              </w:sdtContent>
            </w:sdt>
          </w:p>
        </w:tc>
      </w:tr>
      <w:tr w:rsidR="00B0498E" w:rsidRPr="00EB0972" w:rsidTr="00B0498E">
        <w:trPr>
          <w:trHeight w:val="275"/>
        </w:trPr>
        <w:tc>
          <w:tcPr>
            <w:tcW w:w="10834" w:type="dxa"/>
            <w:gridSpan w:val="32"/>
          </w:tcPr>
          <w:p w:rsidR="00B0498E" w:rsidRDefault="00B0498E" w:rsidP="00B0498E">
            <w:r>
              <w:t>Are there any risk-related issues of which we need to be aware?</w:t>
            </w:r>
            <w:sdt>
              <w:sdtPr>
                <w:id w:val="1314829333"/>
                <w:placeholder>
                  <w:docPart w:val="16B80C7B4CDD4741A1A625985D6CCE00"/>
                </w:placeholder>
                <w:showingPlcHdr/>
              </w:sdtPr>
              <w:sdtEndPr/>
              <w:sdtContent>
                <w:r w:rsidRPr="00F905AC">
                  <w:rPr>
                    <w:rStyle w:val="PlaceholderText"/>
                  </w:rPr>
                  <w:t>Click here to enter text.</w:t>
                </w:r>
              </w:sdtContent>
            </w:sdt>
          </w:p>
        </w:tc>
      </w:tr>
      <w:tr w:rsidR="00B0498E" w:rsidRPr="00EB0972" w:rsidTr="00B0498E">
        <w:trPr>
          <w:trHeight w:val="275"/>
        </w:trPr>
        <w:tc>
          <w:tcPr>
            <w:tcW w:w="5417" w:type="dxa"/>
            <w:gridSpan w:val="15"/>
          </w:tcPr>
          <w:p w:rsidR="00B0498E" w:rsidRDefault="00B0498E" w:rsidP="00B0498E">
            <w:r>
              <w:t>Please attach the most recent Carers Assessment/Review</w:t>
            </w:r>
          </w:p>
        </w:tc>
        <w:tc>
          <w:tcPr>
            <w:tcW w:w="2708" w:type="dxa"/>
            <w:gridSpan w:val="13"/>
          </w:tcPr>
          <w:p w:rsidR="00B0498E" w:rsidRDefault="00B0498E" w:rsidP="00B0498E">
            <w:r>
              <w:t>Assessment date:</w:t>
            </w:r>
          </w:p>
        </w:tc>
        <w:sdt>
          <w:sdtPr>
            <w:id w:val="-469747037"/>
            <w:placeholder>
              <w:docPart w:val="37C061D664134E44AF5E2D3B9D2D2D29"/>
            </w:placeholder>
            <w:showingPlcHdr/>
            <w:date>
              <w:dateFormat w:val="dd/MM/yyyy"/>
              <w:lid w:val="en-GB"/>
              <w:storeMappedDataAs w:val="dateTime"/>
              <w:calendar w:val="gregorian"/>
            </w:date>
          </w:sdtPr>
          <w:sdtEndPr/>
          <w:sdtContent>
            <w:tc>
              <w:tcPr>
                <w:tcW w:w="2709" w:type="dxa"/>
                <w:gridSpan w:val="4"/>
              </w:tcPr>
              <w:p w:rsidR="00B0498E" w:rsidRDefault="00B0498E" w:rsidP="00B0498E">
                <w:r w:rsidRPr="00827FF8">
                  <w:rPr>
                    <w:rStyle w:val="PlaceholderText"/>
                  </w:rPr>
                  <w:t>Click here to enter a date.</w:t>
                </w:r>
              </w:p>
            </w:tc>
          </w:sdtContent>
        </w:sdt>
      </w:tr>
      <w:tr w:rsidR="00B0498E" w:rsidRPr="00EB0972" w:rsidTr="00B0498E">
        <w:trPr>
          <w:trHeight w:val="275"/>
        </w:trPr>
        <w:tc>
          <w:tcPr>
            <w:tcW w:w="2835" w:type="dxa"/>
            <w:gridSpan w:val="8"/>
          </w:tcPr>
          <w:p w:rsidR="00B0498E" w:rsidRDefault="00B0498E" w:rsidP="00B0498E">
            <w:r>
              <w:t>Signed:</w:t>
            </w:r>
          </w:p>
        </w:tc>
        <w:sdt>
          <w:sdtPr>
            <w:id w:val="-90637372"/>
            <w:placeholder>
              <w:docPart w:val="B09B6BBBCE4D41F79B505E1B236EE149"/>
            </w:placeholder>
            <w:showingPlcHdr/>
          </w:sdtPr>
          <w:sdtEndPr/>
          <w:sdtContent>
            <w:tc>
              <w:tcPr>
                <w:tcW w:w="2582" w:type="dxa"/>
                <w:gridSpan w:val="7"/>
              </w:tcPr>
              <w:p w:rsidR="00B0498E" w:rsidRDefault="00B0498E" w:rsidP="00B0498E">
                <w:r w:rsidRPr="00F905AC">
                  <w:rPr>
                    <w:rStyle w:val="PlaceholderText"/>
                  </w:rPr>
                  <w:t>Click here to enter text.</w:t>
                </w:r>
              </w:p>
            </w:tc>
          </w:sdtContent>
        </w:sdt>
        <w:tc>
          <w:tcPr>
            <w:tcW w:w="2708" w:type="dxa"/>
            <w:gridSpan w:val="13"/>
          </w:tcPr>
          <w:p w:rsidR="00B0498E" w:rsidRDefault="00B0498E" w:rsidP="00B0498E">
            <w:r>
              <w:t>Date</w:t>
            </w:r>
          </w:p>
        </w:tc>
        <w:sdt>
          <w:sdtPr>
            <w:id w:val="-592937538"/>
            <w:placeholder>
              <w:docPart w:val="9F03D480EE1447ADAED1C45B185E8623"/>
            </w:placeholder>
            <w:showingPlcHdr/>
            <w:date>
              <w:dateFormat w:val="dd/MM/yyyy"/>
              <w:lid w:val="en-GB"/>
              <w:storeMappedDataAs w:val="dateTime"/>
              <w:calendar w:val="gregorian"/>
            </w:date>
          </w:sdtPr>
          <w:sdtEndPr/>
          <w:sdtContent>
            <w:tc>
              <w:tcPr>
                <w:tcW w:w="2709" w:type="dxa"/>
                <w:gridSpan w:val="4"/>
              </w:tcPr>
              <w:p w:rsidR="00B0498E" w:rsidRDefault="00B0498E" w:rsidP="00B0498E">
                <w:r w:rsidRPr="00827FF8">
                  <w:rPr>
                    <w:rStyle w:val="PlaceholderText"/>
                  </w:rPr>
                  <w:t>Click here to enter a date.</w:t>
                </w:r>
              </w:p>
            </w:tc>
          </w:sdtContent>
        </w:sdt>
      </w:tr>
    </w:tbl>
    <w:p w:rsidR="00C31DC4" w:rsidRPr="004361E0" w:rsidRDefault="00C31DC4" w:rsidP="00C31DC4">
      <w:pPr>
        <w:rPr>
          <w:rFonts w:ascii="Times New Roman" w:eastAsiaTheme="minorHAnsi" w:hAnsi="Times New Roman"/>
          <w:sz w:val="24"/>
          <w:szCs w:val="24"/>
        </w:rPr>
      </w:pPr>
    </w:p>
    <w:sectPr w:rsidR="00C31DC4" w:rsidRPr="004361E0" w:rsidSect="00DC73A0">
      <w:foot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A04" w:rsidRDefault="00DD4A04" w:rsidP="00EB55C7">
      <w:pPr>
        <w:spacing w:after="0" w:line="240" w:lineRule="auto"/>
      </w:pPr>
      <w:r>
        <w:separator/>
      </w:r>
    </w:p>
  </w:endnote>
  <w:endnote w:type="continuationSeparator" w:id="0">
    <w:p w:rsidR="00DD4A04" w:rsidRDefault="00DD4A04" w:rsidP="00EB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B41" w:rsidRDefault="009150D5" w:rsidP="009150D5">
    <w:pPr>
      <w:pStyle w:val="Footer"/>
      <w:ind w:left="-510"/>
      <w:jc w:val="both"/>
      <w:rPr>
        <w:sz w:val="16"/>
        <w:szCs w:val="16"/>
      </w:rPr>
    </w:pPr>
    <w:r>
      <w:rPr>
        <w:rFonts w:ascii="Times New Roman" w:hAnsi="Times New Roman"/>
        <w:noProof/>
        <w:sz w:val="24"/>
        <w:szCs w:val="24"/>
      </w:rPr>
      <w:drawing>
        <wp:anchor distT="36576" distB="36576" distL="36576" distR="36576" simplePos="0" relativeHeight="251664384" behindDoc="0" locked="0" layoutInCell="1" allowOverlap="1" wp14:anchorId="40E11E0A" wp14:editId="174A2B65">
          <wp:simplePos x="0" y="0"/>
          <wp:positionH relativeFrom="page">
            <wp:posOffset>6593840</wp:posOffset>
          </wp:positionH>
          <wp:positionV relativeFrom="paragraph">
            <wp:posOffset>-29210</wp:posOffset>
          </wp:positionV>
          <wp:extent cx="567055" cy="494030"/>
          <wp:effectExtent l="0" t="0" r="444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494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EE81B59" wp14:editId="096E00F9">
          <wp:simplePos x="0" y="0"/>
          <wp:positionH relativeFrom="column">
            <wp:posOffset>4923790</wp:posOffset>
          </wp:positionH>
          <wp:positionV relativeFrom="paragraph">
            <wp:posOffset>26035</wp:posOffset>
          </wp:positionV>
          <wp:extent cx="790575" cy="342900"/>
          <wp:effectExtent l="0" t="0" r="9525" b="0"/>
          <wp:wrapNone/>
          <wp:docPr id="2" name="Picture 2" descr="C:\Users\SarahDean\AppData\Local\Microsoft\Windows\Temporary Internet Files\Content.Outlook\M7QWSHIS\Experts NEW spanner logo higher res copy.jpg"/>
          <wp:cNvGraphicFramePr/>
          <a:graphic xmlns:a="http://schemas.openxmlformats.org/drawingml/2006/main">
            <a:graphicData uri="http://schemas.openxmlformats.org/drawingml/2006/picture">
              <pic:pic xmlns:pic="http://schemas.openxmlformats.org/drawingml/2006/picture">
                <pic:nvPicPr>
                  <pic:cNvPr id="1" name="Picture 1" descr="C:\Users\SarahDean\AppData\Local\Microsoft\Windows\Temporary Internet Files\Content.Outlook\M7QWSHIS\Experts NEW spanner logo higher res copy.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5B4B1F1" wp14:editId="701B35B4">
          <wp:simplePos x="0" y="0"/>
          <wp:positionH relativeFrom="column">
            <wp:posOffset>4582160</wp:posOffset>
          </wp:positionH>
          <wp:positionV relativeFrom="paragraph">
            <wp:posOffset>1905</wp:posOffset>
          </wp:positionV>
          <wp:extent cx="323850" cy="314325"/>
          <wp:effectExtent l="0" t="0" r="0" b="9525"/>
          <wp:wrapNone/>
          <wp:docPr id="9" name="Picture 9" descr="PQASSO Quality Mark logo - level 1 (colour)"/>
          <wp:cNvGraphicFramePr/>
          <a:graphic xmlns:a="http://schemas.openxmlformats.org/drawingml/2006/main">
            <a:graphicData uri="http://schemas.openxmlformats.org/drawingml/2006/picture">
              <pic:pic xmlns:pic="http://schemas.openxmlformats.org/drawingml/2006/picture">
                <pic:nvPicPr>
                  <pic:cNvPr id="9" name="Picture 9" descr="PQASSO Quality Mark logo - level 1 (colou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5E5891A" wp14:editId="51C961AB">
          <wp:simplePos x="0" y="0"/>
          <wp:positionH relativeFrom="column">
            <wp:posOffset>3928110</wp:posOffset>
          </wp:positionH>
          <wp:positionV relativeFrom="paragraph">
            <wp:posOffset>-50165</wp:posOffset>
          </wp:positionV>
          <wp:extent cx="581025" cy="352425"/>
          <wp:effectExtent l="0" t="0" r="9525" b="9525"/>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50E0A9F" wp14:editId="16BA5898">
          <wp:simplePos x="0" y="0"/>
          <wp:positionH relativeFrom="column">
            <wp:posOffset>3296856</wp:posOffset>
          </wp:positionH>
          <wp:positionV relativeFrom="paragraph">
            <wp:posOffset>-50165</wp:posOffset>
          </wp:positionV>
          <wp:extent cx="590550" cy="352425"/>
          <wp:effectExtent l="0" t="0" r="0" b="9525"/>
          <wp:wrapNone/>
          <wp:docPr id="5" name="Picture 5" descr="CARERS TRUST NETWORK PARTNER LOGO"/>
          <wp:cNvGraphicFramePr/>
          <a:graphic xmlns:a="http://schemas.openxmlformats.org/drawingml/2006/main">
            <a:graphicData uri="http://schemas.openxmlformats.org/drawingml/2006/picture">
              <pic:pic xmlns:pic="http://schemas.openxmlformats.org/drawingml/2006/picture">
                <pic:nvPicPr>
                  <pic:cNvPr id="5" name="Picture 5" descr="CARERS TRUST NETWORK PARTNER LOGO"/>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5C7" w:rsidRPr="00EB55C7">
      <w:rPr>
        <w:sz w:val="16"/>
        <w:szCs w:val="16"/>
      </w:rPr>
      <w:t>Sutton Carers Centre is a Company Limited by Guarantee with Charitable Status.</w:t>
    </w:r>
  </w:p>
  <w:p w:rsidR="00EB55C7" w:rsidRPr="00EB55C7" w:rsidRDefault="00EB55C7" w:rsidP="009150D5">
    <w:pPr>
      <w:pStyle w:val="Footer"/>
      <w:ind w:left="-510"/>
      <w:jc w:val="both"/>
      <w:rPr>
        <w:sz w:val="16"/>
        <w:szCs w:val="16"/>
      </w:rPr>
    </w:pPr>
    <w:r w:rsidRPr="00EB55C7">
      <w:rPr>
        <w:sz w:val="16"/>
        <w:szCs w:val="16"/>
      </w:rPr>
      <w:t>Registered in England, Company Number 3353573 Registered Charity Number 1062302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A04" w:rsidRDefault="00DD4A04" w:rsidP="00EB55C7">
      <w:pPr>
        <w:spacing w:after="0" w:line="240" w:lineRule="auto"/>
      </w:pPr>
      <w:r>
        <w:separator/>
      </w:r>
    </w:p>
  </w:footnote>
  <w:footnote w:type="continuationSeparator" w:id="0">
    <w:p w:rsidR="00DD4A04" w:rsidRDefault="00DD4A04" w:rsidP="00EB55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344D04"/>
    <w:multiLevelType w:val="hybridMultilevel"/>
    <w:tmpl w:val="707001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E92B62"/>
    <w:multiLevelType w:val="hybridMultilevel"/>
    <w:tmpl w:val="33BC4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enforcement="1" w:cryptProviderType="rsaAES" w:cryptAlgorithmClass="hash" w:cryptAlgorithmType="typeAny" w:cryptAlgorithmSid="14" w:cryptSpinCount="100000" w:hash="eyvNBZAVVH/fMLTyHOcK3ubz9Ip4xYEOM/zEW9qZiIzVv++0cQ0UB8TpQVawOYArQG0GIsPRcD+3sSBh2wNdww==" w:salt="M9nOEHM7RyPh85m5AJF6O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872"/>
    <w:rsid w:val="00022060"/>
    <w:rsid w:val="00045A62"/>
    <w:rsid w:val="00052919"/>
    <w:rsid w:val="00056A6E"/>
    <w:rsid w:val="00060BEE"/>
    <w:rsid w:val="00096F79"/>
    <w:rsid w:val="000D7862"/>
    <w:rsid w:val="000E02CC"/>
    <w:rsid w:val="000E4B3C"/>
    <w:rsid w:val="00100D63"/>
    <w:rsid w:val="00125432"/>
    <w:rsid w:val="00126051"/>
    <w:rsid w:val="001921E4"/>
    <w:rsid w:val="001D2B16"/>
    <w:rsid w:val="001E3C09"/>
    <w:rsid w:val="001F4966"/>
    <w:rsid w:val="00241B7E"/>
    <w:rsid w:val="00243260"/>
    <w:rsid w:val="00290434"/>
    <w:rsid w:val="00292A23"/>
    <w:rsid w:val="002B278C"/>
    <w:rsid w:val="002C2251"/>
    <w:rsid w:val="002D17E7"/>
    <w:rsid w:val="002D26E3"/>
    <w:rsid w:val="002E0D37"/>
    <w:rsid w:val="002E3E45"/>
    <w:rsid w:val="002F0547"/>
    <w:rsid w:val="002F1719"/>
    <w:rsid w:val="002F4E4C"/>
    <w:rsid w:val="0032033F"/>
    <w:rsid w:val="00336D0E"/>
    <w:rsid w:val="003660FE"/>
    <w:rsid w:val="00371C05"/>
    <w:rsid w:val="00390330"/>
    <w:rsid w:val="003D6688"/>
    <w:rsid w:val="003F5DAE"/>
    <w:rsid w:val="00401495"/>
    <w:rsid w:val="004066BF"/>
    <w:rsid w:val="00432A48"/>
    <w:rsid w:val="004361E0"/>
    <w:rsid w:val="00457E62"/>
    <w:rsid w:val="004775CD"/>
    <w:rsid w:val="004804FA"/>
    <w:rsid w:val="0049177C"/>
    <w:rsid w:val="00494CF5"/>
    <w:rsid w:val="004C0165"/>
    <w:rsid w:val="004D285D"/>
    <w:rsid w:val="004E1C15"/>
    <w:rsid w:val="004F75B3"/>
    <w:rsid w:val="00504B7D"/>
    <w:rsid w:val="0051416D"/>
    <w:rsid w:val="00532332"/>
    <w:rsid w:val="00554A32"/>
    <w:rsid w:val="00575D58"/>
    <w:rsid w:val="005864C6"/>
    <w:rsid w:val="00597475"/>
    <w:rsid w:val="005B7C39"/>
    <w:rsid w:val="005C412F"/>
    <w:rsid w:val="005D55B4"/>
    <w:rsid w:val="005F448B"/>
    <w:rsid w:val="005F63CC"/>
    <w:rsid w:val="00614629"/>
    <w:rsid w:val="006273EE"/>
    <w:rsid w:val="006344A8"/>
    <w:rsid w:val="006923F6"/>
    <w:rsid w:val="00694CD6"/>
    <w:rsid w:val="006B0BD3"/>
    <w:rsid w:val="006B1872"/>
    <w:rsid w:val="006D634E"/>
    <w:rsid w:val="0074777E"/>
    <w:rsid w:val="007552C5"/>
    <w:rsid w:val="00763190"/>
    <w:rsid w:val="00775C1C"/>
    <w:rsid w:val="00777314"/>
    <w:rsid w:val="00786F0F"/>
    <w:rsid w:val="007D1C32"/>
    <w:rsid w:val="0080772F"/>
    <w:rsid w:val="008176A8"/>
    <w:rsid w:val="00824A0B"/>
    <w:rsid w:val="0084480F"/>
    <w:rsid w:val="00870422"/>
    <w:rsid w:val="00881F9B"/>
    <w:rsid w:val="00886861"/>
    <w:rsid w:val="008F1394"/>
    <w:rsid w:val="009150D5"/>
    <w:rsid w:val="00935E50"/>
    <w:rsid w:val="009401AD"/>
    <w:rsid w:val="009971BA"/>
    <w:rsid w:val="009A00C9"/>
    <w:rsid w:val="009B32FB"/>
    <w:rsid w:val="009C709C"/>
    <w:rsid w:val="009F6314"/>
    <w:rsid w:val="009F7616"/>
    <w:rsid w:val="00A11282"/>
    <w:rsid w:val="00A24505"/>
    <w:rsid w:val="00A54E02"/>
    <w:rsid w:val="00A559F9"/>
    <w:rsid w:val="00A72B41"/>
    <w:rsid w:val="00A9342B"/>
    <w:rsid w:val="00AF002F"/>
    <w:rsid w:val="00AF5BB4"/>
    <w:rsid w:val="00B0498E"/>
    <w:rsid w:val="00B217C1"/>
    <w:rsid w:val="00BC75DF"/>
    <w:rsid w:val="00BD73F3"/>
    <w:rsid w:val="00BF3CE1"/>
    <w:rsid w:val="00C03C80"/>
    <w:rsid w:val="00C31DC4"/>
    <w:rsid w:val="00C32187"/>
    <w:rsid w:val="00C528B8"/>
    <w:rsid w:val="00CA0BDD"/>
    <w:rsid w:val="00CF554E"/>
    <w:rsid w:val="00CF7C67"/>
    <w:rsid w:val="00D14197"/>
    <w:rsid w:val="00D323BB"/>
    <w:rsid w:val="00D3296C"/>
    <w:rsid w:val="00D57296"/>
    <w:rsid w:val="00D575C7"/>
    <w:rsid w:val="00D62670"/>
    <w:rsid w:val="00D62E6D"/>
    <w:rsid w:val="00D662E2"/>
    <w:rsid w:val="00D66B36"/>
    <w:rsid w:val="00D67E1B"/>
    <w:rsid w:val="00D825B9"/>
    <w:rsid w:val="00D82D14"/>
    <w:rsid w:val="00DC73A0"/>
    <w:rsid w:val="00DD4A04"/>
    <w:rsid w:val="00E04C17"/>
    <w:rsid w:val="00E32F6E"/>
    <w:rsid w:val="00E53AA4"/>
    <w:rsid w:val="00E74FC0"/>
    <w:rsid w:val="00E91E50"/>
    <w:rsid w:val="00EB0972"/>
    <w:rsid w:val="00EB55C7"/>
    <w:rsid w:val="00EB6596"/>
    <w:rsid w:val="00EC7F40"/>
    <w:rsid w:val="00ED1606"/>
    <w:rsid w:val="00ED7F95"/>
    <w:rsid w:val="00EE67C2"/>
    <w:rsid w:val="00F27EBA"/>
    <w:rsid w:val="00F40B73"/>
    <w:rsid w:val="00F46357"/>
    <w:rsid w:val="00F4684A"/>
    <w:rsid w:val="00F65903"/>
    <w:rsid w:val="00F80E6F"/>
    <w:rsid w:val="00F81EC5"/>
    <w:rsid w:val="00F84B50"/>
    <w:rsid w:val="00F876B0"/>
    <w:rsid w:val="00FB6A94"/>
    <w:rsid w:val="00FD1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2E9A27-7E5A-4355-B1B3-500FBDC58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0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0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972"/>
    <w:rPr>
      <w:rFonts w:ascii="Tahoma" w:hAnsi="Tahoma" w:cs="Tahoma"/>
      <w:sz w:val="16"/>
      <w:szCs w:val="16"/>
    </w:rPr>
  </w:style>
  <w:style w:type="character" w:styleId="PlaceholderText">
    <w:name w:val="Placeholder Text"/>
    <w:basedOn w:val="DefaultParagraphFont"/>
    <w:uiPriority w:val="99"/>
    <w:semiHidden/>
    <w:rsid w:val="00EB0972"/>
    <w:rPr>
      <w:color w:val="808080"/>
    </w:rPr>
  </w:style>
  <w:style w:type="paragraph" w:styleId="Header">
    <w:name w:val="header"/>
    <w:basedOn w:val="Normal"/>
    <w:link w:val="HeaderChar"/>
    <w:uiPriority w:val="99"/>
    <w:unhideWhenUsed/>
    <w:rsid w:val="00EB55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5C7"/>
  </w:style>
  <w:style w:type="paragraph" w:styleId="Footer">
    <w:name w:val="footer"/>
    <w:basedOn w:val="Normal"/>
    <w:link w:val="FooterChar"/>
    <w:uiPriority w:val="99"/>
    <w:unhideWhenUsed/>
    <w:rsid w:val="00EB55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5C7"/>
  </w:style>
  <w:style w:type="paragraph" w:styleId="ListParagraph">
    <w:name w:val="List Paragraph"/>
    <w:basedOn w:val="Normal"/>
    <w:uiPriority w:val="34"/>
    <w:qFormat/>
    <w:rsid w:val="003D6688"/>
    <w:pPr>
      <w:ind w:left="720"/>
      <w:contextualSpacing/>
    </w:pPr>
  </w:style>
  <w:style w:type="character" w:styleId="Hyperlink">
    <w:name w:val="Hyperlink"/>
    <w:basedOn w:val="DefaultParagraphFont"/>
    <w:uiPriority w:val="99"/>
    <w:unhideWhenUsed/>
    <w:rsid w:val="009971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5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quiries@suttoncarerscentre.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Referral%20Form%20updated%208.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813CC15D04FDB9B2AF4E326A41DD6"/>
        <w:category>
          <w:name w:val="General"/>
          <w:gallery w:val="placeholder"/>
        </w:category>
        <w:types>
          <w:type w:val="bbPlcHdr"/>
        </w:types>
        <w:behaviors>
          <w:behavior w:val="content"/>
        </w:behaviors>
        <w:guid w:val="{511D882B-A9C4-4DEA-BA17-79BECE8E3D57}"/>
      </w:docPartPr>
      <w:docPartBody>
        <w:p w:rsidR="00C63DCD" w:rsidRDefault="00AD3EEA" w:rsidP="00AD3EEA">
          <w:pPr>
            <w:pStyle w:val="D0D813CC15D04FDB9B2AF4E326A41DD6"/>
          </w:pPr>
          <w:r w:rsidRPr="00231337">
            <w:rPr>
              <w:rStyle w:val="PlaceholderText"/>
            </w:rPr>
            <w:t>Click here to enter a date.</w:t>
          </w:r>
        </w:p>
      </w:docPartBody>
    </w:docPart>
    <w:docPart>
      <w:docPartPr>
        <w:name w:val="981DF66314FB4A4D89068B1D428BAC1D"/>
        <w:category>
          <w:name w:val="General"/>
          <w:gallery w:val="placeholder"/>
        </w:category>
        <w:types>
          <w:type w:val="bbPlcHdr"/>
        </w:types>
        <w:behaviors>
          <w:behavior w:val="content"/>
        </w:behaviors>
        <w:guid w:val="{173574E9-9515-4254-9186-AC01B68C22EB}"/>
      </w:docPartPr>
      <w:docPartBody>
        <w:p w:rsidR="00C63DCD" w:rsidRDefault="00AD3EEA" w:rsidP="00AD3EEA">
          <w:pPr>
            <w:pStyle w:val="981DF66314FB4A4D89068B1D428BAC1D"/>
          </w:pPr>
          <w:r w:rsidRPr="00827FF8">
            <w:rPr>
              <w:rStyle w:val="PlaceholderText"/>
            </w:rPr>
            <w:t>Choose an item.</w:t>
          </w:r>
        </w:p>
      </w:docPartBody>
    </w:docPart>
    <w:docPart>
      <w:docPartPr>
        <w:name w:val="16B80C7B4CDD4741A1A625985D6CCE00"/>
        <w:category>
          <w:name w:val="General"/>
          <w:gallery w:val="placeholder"/>
        </w:category>
        <w:types>
          <w:type w:val="bbPlcHdr"/>
        </w:types>
        <w:behaviors>
          <w:behavior w:val="content"/>
        </w:behaviors>
        <w:guid w:val="{2CCF55EF-6CCA-472A-8948-2D8BBCBC9BE7}"/>
      </w:docPartPr>
      <w:docPartBody>
        <w:p w:rsidR="00C63DCD" w:rsidRDefault="00AD3EEA" w:rsidP="00AD3EEA">
          <w:pPr>
            <w:pStyle w:val="16B80C7B4CDD4741A1A625985D6CCE00"/>
          </w:pPr>
          <w:r w:rsidRPr="00F905AC">
            <w:rPr>
              <w:rStyle w:val="PlaceholderText"/>
            </w:rPr>
            <w:t>Click here to enter text.</w:t>
          </w:r>
        </w:p>
      </w:docPartBody>
    </w:docPart>
    <w:docPart>
      <w:docPartPr>
        <w:name w:val="7A19BAFB249F4316918BB04B3F513693"/>
        <w:category>
          <w:name w:val="General"/>
          <w:gallery w:val="placeholder"/>
        </w:category>
        <w:types>
          <w:type w:val="bbPlcHdr"/>
        </w:types>
        <w:behaviors>
          <w:behavior w:val="content"/>
        </w:behaviors>
        <w:guid w:val="{1FB8E625-36A1-4AAB-BE3D-3859181B028A}"/>
      </w:docPartPr>
      <w:docPartBody>
        <w:p w:rsidR="00C63DCD" w:rsidRDefault="00AD3EEA" w:rsidP="00AD3EEA">
          <w:pPr>
            <w:pStyle w:val="7A19BAFB249F4316918BB04B3F513693"/>
          </w:pPr>
          <w:r w:rsidRPr="00D6564C">
            <w:rPr>
              <w:rStyle w:val="PlaceholderText"/>
            </w:rPr>
            <w:t>Choose an item.</w:t>
          </w:r>
        </w:p>
      </w:docPartBody>
    </w:docPart>
    <w:docPart>
      <w:docPartPr>
        <w:name w:val="CDB0B5D2C3CB4282A77584A31FAA900E"/>
        <w:category>
          <w:name w:val="General"/>
          <w:gallery w:val="placeholder"/>
        </w:category>
        <w:types>
          <w:type w:val="bbPlcHdr"/>
        </w:types>
        <w:behaviors>
          <w:behavior w:val="content"/>
        </w:behaviors>
        <w:guid w:val="{6C89C89B-B028-4F9E-A892-C6A37D3B1C1D}"/>
      </w:docPartPr>
      <w:docPartBody>
        <w:p w:rsidR="00C63DCD" w:rsidRDefault="00AD3EEA" w:rsidP="00AD3EEA">
          <w:pPr>
            <w:pStyle w:val="CDB0B5D2C3CB4282A77584A31FAA900E"/>
          </w:pPr>
          <w:r w:rsidRPr="00231337">
            <w:rPr>
              <w:rStyle w:val="PlaceholderText"/>
            </w:rPr>
            <w:t>Click here to enter text.</w:t>
          </w:r>
        </w:p>
      </w:docPartBody>
    </w:docPart>
    <w:docPart>
      <w:docPartPr>
        <w:name w:val="745DC2FABFEC48AE8787EE05334EB932"/>
        <w:category>
          <w:name w:val="General"/>
          <w:gallery w:val="placeholder"/>
        </w:category>
        <w:types>
          <w:type w:val="bbPlcHdr"/>
        </w:types>
        <w:behaviors>
          <w:behavior w:val="content"/>
        </w:behaviors>
        <w:guid w:val="{7DDC5040-CECC-43D2-A083-D2CEA07E6449}"/>
      </w:docPartPr>
      <w:docPartBody>
        <w:p w:rsidR="00C63DCD" w:rsidRDefault="00AD3EEA" w:rsidP="00AD3EEA">
          <w:pPr>
            <w:pStyle w:val="745DC2FABFEC48AE8787EE05334EB932"/>
          </w:pPr>
          <w:r w:rsidRPr="00231337">
            <w:rPr>
              <w:rStyle w:val="PlaceholderText"/>
            </w:rPr>
            <w:t>Click here to enter text.</w:t>
          </w:r>
        </w:p>
      </w:docPartBody>
    </w:docPart>
    <w:docPart>
      <w:docPartPr>
        <w:name w:val="37C061D664134E44AF5E2D3B9D2D2D29"/>
        <w:category>
          <w:name w:val="General"/>
          <w:gallery w:val="placeholder"/>
        </w:category>
        <w:types>
          <w:type w:val="bbPlcHdr"/>
        </w:types>
        <w:behaviors>
          <w:behavior w:val="content"/>
        </w:behaviors>
        <w:guid w:val="{F8545896-E59A-46C8-A94D-75A38DF4E96A}"/>
      </w:docPartPr>
      <w:docPartBody>
        <w:p w:rsidR="00C63DCD" w:rsidRDefault="00AD3EEA" w:rsidP="00AD3EEA">
          <w:pPr>
            <w:pStyle w:val="37C061D664134E44AF5E2D3B9D2D2D29"/>
          </w:pPr>
          <w:r w:rsidRPr="00827FF8">
            <w:rPr>
              <w:rStyle w:val="PlaceholderText"/>
            </w:rPr>
            <w:t>Click here to enter a date.</w:t>
          </w:r>
        </w:p>
      </w:docPartBody>
    </w:docPart>
    <w:docPart>
      <w:docPartPr>
        <w:name w:val="074294D279234B0D8074B1DA10AB7F14"/>
        <w:category>
          <w:name w:val="General"/>
          <w:gallery w:val="placeholder"/>
        </w:category>
        <w:types>
          <w:type w:val="bbPlcHdr"/>
        </w:types>
        <w:behaviors>
          <w:behavior w:val="content"/>
        </w:behaviors>
        <w:guid w:val="{F3676B0C-E67F-4B29-A1F6-7E7A0DC28927}"/>
      </w:docPartPr>
      <w:docPartBody>
        <w:p w:rsidR="00C63DCD" w:rsidRDefault="00AD3EEA" w:rsidP="00AD3EEA">
          <w:pPr>
            <w:pStyle w:val="074294D279234B0D8074B1DA10AB7F14"/>
          </w:pPr>
          <w:r w:rsidRPr="00827FF8">
            <w:rPr>
              <w:rStyle w:val="PlaceholderText"/>
            </w:rPr>
            <w:t>Choose an item.</w:t>
          </w:r>
        </w:p>
      </w:docPartBody>
    </w:docPart>
    <w:docPart>
      <w:docPartPr>
        <w:name w:val="FAFB253494254F9F92847FC756D74E38"/>
        <w:category>
          <w:name w:val="General"/>
          <w:gallery w:val="placeholder"/>
        </w:category>
        <w:types>
          <w:type w:val="bbPlcHdr"/>
        </w:types>
        <w:behaviors>
          <w:behavior w:val="content"/>
        </w:behaviors>
        <w:guid w:val="{F3E701DF-0CED-4C74-8479-A511F6B4B694}"/>
      </w:docPartPr>
      <w:docPartBody>
        <w:p w:rsidR="00C63DCD" w:rsidRDefault="00AD3EEA" w:rsidP="00AD3EEA">
          <w:pPr>
            <w:pStyle w:val="FAFB253494254F9F92847FC756D74E38"/>
          </w:pPr>
          <w:r w:rsidRPr="00827FF8">
            <w:rPr>
              <w:rStyle w:val="PlaceholderText"/>
            </w:rPr>
            <w:t>Choose an item.</w:t>
          </w:r>
        </w:p>
      </w:docPartBody>
    </w:docPart>
    <w:docPart>
      <w:docPartPr>
        <w:name w:val="F1290DA2D5264FCCBCCEB8D66C00D00C"/>
        <w:category>
          <w:name w:val="General"/>
          <w:gallery w:val="placeholder"/>
        </w:category>
        <w:types>
          <w:type w:val="bbPlcHdr"/>
        </w:types>
        <w:behaviors>
          <w:behavior w:val="content"/>
        </w:behaviors>
        <w:guid w:val="{4418805E-BBB1-4A46-BF6B-3D7B15B1E7F9}"/>
      </w:docPartPr>
      <w:docPartBody>
        <w:p w:rsidR="00C63DCD" w:rsidRDefault="00AD3EEA" w:rsidP="00AD3EEA">
          <w:pPr>
            <w:pStyle w:val="F1290DA2D5264FCCBCCEB8D66C00D00C"/>
          </w:pPr>
          <w:r w:rsidRPr="00827FF8">
            <w:rPr>
              <w:rStyle w:val="PlaceholderText"/>
            </w:rPr>
            <w:t>Choose an item.</w:t>
          </w:r>
        </w:p>
      </w:docPartBody>
    </w:docPart>
    <w:docPart>
      <w:docPartPr>
        <w:name w:val="21E9979EAB2841CDB15EE02BFDE1C803"/>
        <w:category>
          <w:name w:val="General"/>
          <w:gallery w:val="placeholder"/>
        </w:category>
        <w:types>
          <w:type w:val="bbPlcHdr"/>
        </w:types>
        <w:behaviors>
          <w:behavior w:val="content"/>
        </w:behaviors>
        <w:guid w:val="{FDC2CF0A-86B9-410A-B0A6-D4CB26713557}"/>
      </w:docPartPr>
      <w:docPartBody>
        <w:p w:rsidR="00C63DCD" w:rsidRDefault="00AD3EEA" w:rsidP="00AD3EEA">
          <w:pPr>
            <w:pStyle w:val="21E9979EAB2841CDB15EE02BFDE1C803"/>
          </w:pPr>
          <w:r w:rsidRPr="00827FF8">
            <w:rPr>
              <w:rStyle w:val="PlaceholderText"/>
            </w:rPr>
            <w:t>Choose an item.</w:t>
          </w:r>
        </w:p>
      </w:docPartBody>
    </w:docPart>
    <w:docPart>
      <w:docPartPr>
        <w:name w:val="B09B6BBBCE4D41F79B505E1B236EE149"/>
        <w:category>
          <w:name w:val="General"/>
          <w:gallery w:val="placeholder"/>
        </w:category>
        <w:types>
          <w:type w:val="bbPlcHdr"/>
        </w:types>
        <w:behaviors>
          <w:behavior w:val="content"/>
        </w:behaviors>
        <w:guid w:val="{669A6A3E-9218-4A70-BAEB-60014EAB23FD}"/>
      </w:docPartPr>
      <w:docPartBody>
        <w:p w:rsidR="00C63DCD" w:rsidRDefault="00AD3EEA" w:rsidP="00AD3EEA">
          <w:pPr>
            <w:pStyle w:val="B09B6BBBCE4D41F79B505E1B236EE149"/>
          </w:pPr>
          <w:r w:rsidRPr="00F905AC">
            <w:rPr>
              <w:rStyle w:val="PlaceholderText"/>
            </w:rPr>
            <w:t>Click here to enter text.</w:t>
          </w:r>
        </w:p>
      </w:docPartBody>
    </w:docPart>
    <w:docPart>
      <w:docPartPr>
        <w:name w:val="9F03D480EE1447ADAED1C45B185E8623"/>
        <w:category>
          <w:name w:val="General"/>
          <w:gallery w:val="placeholder"/>
        </w:category>
        <w:types>
          <w:type w:val="bbPlcHdr"/>
        </w:types>
        <w:behaviors>
          <w:behavior w:val="content"/>
        </w:behaviors>
        <w:guid w:val="{D16B9029-A72A-495C-82B9-FD06EE89BD13}"/>
      </w:docPartPr>
      <w:docPartBody>
        <w:p w:rsidR="00C63DCD" w:rsidRDefault="00AD3EEA" w:rsidP="00AD3EEA">
          <w:pPr>
            <w:pStyle w:val="9F03D480EE1447ADAED1C45B185E8623"/>
          </w:pPr>
          <w:r w:rsidRPr="00827FF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45E"/>
    <w:rsid w:val="00040511"/>
    <w:rsid w:val="000554BF"/>
    <w:rsid w:val="000E0696"/>
    <w:rsid w:val="002C4502"/>
    <w:rsid w:val="0033325D"/>
    <w:rsid w:val="00356D44"/>
    <w:rsid w:val="00570CC6"/>
    <w:rsid w:val="00620733"/>
    <w:rsid w:val="007203B6"/>
    <w:rsid w:val="00A57010"/>
    <w:rsid w:val="00AD3EEA"/>
    <w:rsid w:val="00B0654D"/>
    <w:rsid w:val="00B101BA"/>
    <w:rsid w:val="00B129E6"/>
    <w:rsid w:val="00B66EBF"/>
    <w:rsid w:val="00B943C1"/>
    <w:rsid w:val="00C63DCD"/>
    <w:rsid w:val="00C95431"/>
    <w:rsid w:val="00CB645E"/>
    <w:rsid w:val="00CD6C80"/>
    <w:rsid w:val="00DC14CA"/>
    <w:rsid w:val="00F05049"/>
    <w:rsid w:val="00FA2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EEA"/>
    <w:rPr>
      <w:color w:val="808080"/>
    </w:rPr>
  </w:style>
  <w:style w:type="paragraph" w:customStyle="1" w:styleId="58E0DD90AE0843A49CE75DC71C118CFB">
    <w:name w:val="58E0DD90AE0843A49CE75DC71C118CFB"/>
  </w:style>
  <w:style w:type="paragraph" w:customStyle="1" w:styleId="726A3E67A4FB48AD9A475EB63EB163A3">
    <w:name w:val="726A3E67A4FB48AD9A475EB63EB163A3"/>
  </w:style>
  <w:style w:type="paragraph" w:customStyle="1" w:styleId="13F3C0F117294B39B3022DE3D75508EA">
    <w:name w:val="13F3C0F117294B39B3022DE3D75508EA"/>
  </w:style>
  <w:style w:type="paragraph" w:customStyle="1" w:styleId="FEEC49F66F394BE3A5B79E32361DD75D">
    <w:name w:val="FEEC49F66F394BE3A5B79E32361DD75D"/>
  </w:style>
  <w:style w:type="paragraph" w:customStyle="1" w:styleId="86F2FBD772834B7A9B8BD7EFECDEAEA4">
    <w:name w:val="86F2FBD772834B7A9B8BD7EFECDEAEA4"/>
  </w:style>
  <w:style w:type="paragraph" w:customStyle="1" w:styleId="374FE5F0BF4F44E7AACA86256FDC24F9">
    <w:name w:val="374FE5F0BF4F44E7AACA86256FDC24F9"/>
  </w:style>
  <w:style w:type="paragraph" w:customStyle="1" w:styleId="995BB7D40C5D4037B7E57AD1762AEF4E">
    <w:name w:val="995BB7D40C5D4037B7E57AD1762AEF4E"/>
  </w:style>
  <w:style w:type="paragraph" w:customStyle="1" w:styleId="7C179FB0AC60461A9361E21F54120B19">
    <w:name w:val="7C179FB0AC60461A9361E21F54120B19"/>
    <w:rsid w:val="00CB645E"/>
  </w:style>
  <w:style w:type="paragraph" w:customStyle="1" w:styleId="7803FC5B4B69470EADA2B3CEEADF92E2">
    <w:name w:val="7803FC5B4B69470EADA2B3CEEADF92E2"/>
    <w:rsid w:val="00CB645E"/>
  </w:style>
  <w:style w:type="paragraph" w:customStyle="1" w:styleId="1E409E6B5DBC4B6582E05F1F2B1CB574">
    <w:name w:val="1E409E6B5DBC4B6582E05F1F2B1CB574"/>
    <w:rsid w:val="00CB645E"/>
  </w:style>
  <w:style w:type="paragraph" w:customStyle="1" w:styleId="90679C607FE14BB6B3A7A7D7B853D739">
    <w:name w:val="90679C607FE14BB6B3A7A7D7B853D739"/>
    <w:rsid w:val="00CB645E"/>
  </w:style>
  <w:style w:type="paragraph" w:customStyle="1" w:styleId="69E6E7A90A8D4D69B78B19110E882B4D">
    <w:name w:val="69E6E7A90A8D4D69B78B19110E882B4D"/>
    <w:rsid w:val="00CB645E"/>
  </w:style>
  <w:style w:type="paragraph" w:customStyle="1" w:styleId="18C4575364104A47B8AAC144DCD8C489">
    <w:name w:val="18C4575364104A47B8AAC144DCD8C489"/>
    <w:rsid w:val="00A57010"/>
  </w:style>
  <w:style w:type="paragraph" w:customStyle="1" w:styleId="A89A17A407004DDE83C51528E9DC8599">
    <w:name w:val="A89A17A407004DDE83C51528E9DC8599"/>
    <w:rsid w:val="00A57010"/>
  </w:style>
  <w:style w:type="paragraph" w:customStyle="1" w:styleId="938591CF25D2481380AE47A1D2DCB6AB">
    <w:name w:val="938591CF25D2481380AE47A1D2DCB6AB"/>
    <w:rsid w:val="00A57010"/>
  </w:style>
  <w:style w:type="paragraph" w:customStyle="1" w:styleId="757059F45AA34323992995BFD911781B">
    <w:name w:val="757059F45AA34323992995BFD911781B"/>
    <w:rsid w:val="00A57010"/>
  </w:style>
  <w:style w:type="paragraph" w:customStyle="1" w:styleId="60EA9241A5364E3488FC4934D82CB4F0">
    <w:name w:val="60EA9241A5364E3488FC4934D82CB4F0"/>
    <w:rsid w:val="00A57010"/>
  </w:style>
  <w:style w:type="paragraph" w:customStyle="1" w:styleId="FADC2CF851A54AC49C45A43D8F2BFA12">
    <w:name w:val="FADC2CF851A54AC49C45A43D8F2BFA12"/>
    <w:rsid w:val="00A57010"/>
  </w:style>
  <w:style w:type="paragraph" w:customStyle="1" w:styleId="47E57B4861D142B2B0877579AE80CBDF">
    <w:name w:val="47E57B4861D142B2B0877579AE80CBDF"/>
    <w:rsid w:val="00A57010"/>
  </w:style>
  <w:style w:type="paragraph" w:customStyle="1" w:styleId="1086BC34502C46D9A2D83D078C3E4703">
    <w:name w:val="1086BC34502C46D9A2D83D078C3E4703"/>
    <w:rsid w:val="00A57010"/>
  </w:style>
  <w:style w:type="paragraph" w:customStyle="1" w:styleId="0AE323E7D6404BD8A4986CBFB458AAC1">
    <w:name w:val="0AE323E7D6404BD8A4986CBFB458AAC1"/>
    <w:rsid w:val="00A57010"/>
  </w:style>
  <w:style w:type="paragraph" w:customStyle="1" w:styleId="02034A28DBBE40CBA87FAF83584A5E43">
    <w:name w:val="02034A28DBBE40CBA87FAF83584A5E43"/>
    <w:rsid w:val="00A57010"/>
  </w:style>
  <w:style w:type="paragraph" w:customStyle="1" w:styleId="AE30DEB5415843509E957E704D6B9EE0">
    <w:name w:val="AE30DEB5415843509E957E704D6B9EE0"/>
    <w:rsid w:val="00A57010"/>
  </w:style>
  <w:style w:type="paragraph" w:customStyle="1" w:styleId="E88332E3E99E4617B4D168F96D540AC9">
    <w:name w:val="E88332E3E99E4617B4D168F96D540AC9"/>
    <w:rsid w:val="00A57010"/>
  </w:style>
  <w:style w:type="paragraph" w:customStyle="1" w:styleId="1292EFFD0A4C4BEEA324DB588292C92F">
    <w:name w:val="1292EFFD0A4C4BEEA324DB588292C92F"/>
    <w:rsid w:val="00A57010"/>
  </w:style>
  <w:style w:type="paragraph" w:customStyle="1" w:styleId="6E6E921DE70440F8AF451D2F07DC32B7">
    <w:name w:val="6E6E921DE70440F8AF451D2F07DC32B7"/>
    <w:rsid w:val="00A57010"/>
  </w:style>
  <w:style w:type="paragraph" w:customStyle="1" w:styleId="86D344A69CE94B43890786BF364AE260">
    <w:name w:val="86D344A69CE94B43890786BF364AE260"/>
    <w:rsid w:val="00A57010"/>
  </w:style>
  <w:style w:type="paragraph" w:customStyle="1" w:styleId="90EDA0450F5C4CFBAABC28944EF710C6">
    <w:name w:val="90EDA0450F5C4CFBAABC28944EF710C6"/>
    <w:rsid w:val="00A57010"/>
  </w:style>
  <w:style w:type="paragraph" w:customStyle="1" w:styleId="623D9E8D7B924AB0A0CEA76EF011748A">
    <w:name w:val="623D9E8D7B924AB0A0CEA76EF011748A"/>
    <w:rsid w:val="00A57010"/>
  </w:style>
  <w:style w:type="paragraph" w:customStyle="1" w:styleId="991F44310E074E129E63DF98A5EF5304">
    <w:name w:val="991F44310E074E129E63DF98A5EF5304"/>
    <w:rsid w:val="00A57010"/>
  </w:style>
  <w:style w:type="paragraph" w:customStyle="1" w:styleId="A662C77662244DD3B3CB9AAE2D80498E">
    <w:name w:val="A662C77662244DD3B3CB9AAE2D80498E"/>
    <w:rsid w:val="00A57010"/>
  </w:style>
  <w:style w:type="paragraph" w:customStyle="1" w:styleId="17325B8EF3BA46009C7BFF80730670F2">
    <w:name w:val="17325B8EF3BA46009C7BFF80730670F2"/>
    <w:rsid w:val="00A57010"/>
  </w:style>
  <w:style w:type="paragraph" w:customStyle="1" w:styleId="23B1923451754CE580E62BAC3E5684E1">
    <w:name w:val="23B1923451754CE580E62BAC3E5684E1"/>
    <w:rsid w:val="00A57010"/>
  </w:style>
  <w:style w:type="paragraph" w:customStyle="1" w:styleId="D3D0CC8EEB8447D386352461172E87BF">
    <w:name w:val="D3D0CC8EEB8447D386352461172E87BF"/>
    <w:rsid w:val="00A57010"/>
  </w:style>
  <w:style w:type="paragraph" w:customStyle="1" w:styleId="210624E5F82F44CAB78AF48C948C4E93">
    <w:name w:val="210624E5F82F44CAB78AF48C948C4E93"/>
    <w:rsid w:val="00A57010"/>
  </w:style>
  <w:style w:type="paragraph" w:customStyle="1" w:styleId="50D83DDAF4794784889708AFD12D2419">
    <w:name w:val="50D83DDAF4794784889708AFD12D2419"/>
    <w:rsid w:val="00A57010"/>
  </w:style>
  <w:style w:type="paragraph" w:customStyle="1" w:styleId="AD1E62F0838B4883ABB1EEE930347EB8">
    <w:name w:val="AD1E62F0838B4883ABB1EEE930347EB8"/>
    <w:rsid w:val="00A57010"/>
  </w:style>
  <w:style w:type="paragraph" w:customStyle="1" w:styleId="D8AE7A37A5B44EDC985630E0654F066D">
    <w:name w:val="D8AE7A37A5B44EDC985630E0654F066D"/>
    <w:rsid w:val="00A57010"/>
  </w:style>
  <w:style w:type="paragraph" w:customStyle="1" w:styleId="91D0F7A5EDA54AFB8AACD4A9F5656623">
    <w:name w:val="91D0F7A5EDA54AFB8AACD4A9F5656623"/>
    <w:rsid w:val="00A57010"/>
  </w:style>
  <w:style w:type="paragraph" w:customStyle="1" w:styleId="394A0D5B3D304BD0AF845E4494057EC9">
    <w:name w:val="394A0D5B3D304BD0AF845E4494057EC9"/>
    <w:rsid w:val="00A57010"/>
  </w:style>
  <w:style w:type="paragraph" w:customStyle="1" w:styleId="58E2D851F1FF4B3E887016111918B7B5">
    <w:name w:val="58E2D851F1FF4B3E887016111918B7B5"/>
    <w:rsid w:val="00A57010"/>
  </w:style>
  <w:style w:type="paragraph" w:customStyle="1" w:styleId="1ECE968935A7408693DEE5E5F37416EF">
    <w:name w:val="1ECE968935A7408693DEE5E5F37416EF"/>
    <w:rsid w:val="00A57010"/>
  </w:style>
  <w:style w:type="paragraph" w:customStyle="1" w:styleId="CFC9795C0D9945ADAE98676E030693DB">
    <w:name w:val="CFC9795C0D9945ADAE98676E030693DB"/>
    <w:rsid w:val="00A57010"/>
  </w:style>
  <w:style w:type="paragraph" w:customStyle="1" w:styleId="A21D4AC7C6C347579B906A6173330327">
    <w:name w:val="A21D4AC7C6C347579B906A6173330327"/>
    <w:rsid w:val="00A57010"/>
  </w:style>
  <w:style w:type="paragraph" w:customStyle="1" w:styleId="A7F029B6786F409883E4FBD881829D33">
    <w:name w:val="A7F029B6786F409883E4FBD881829D33"/>
    <w:rsid w:val="00A57010"/>
  </w:style>
  <w:style w:type="paragraph" w:customStyle="1" w:styleId="CD071AB0AAA542668A0FBB28B75818D6">
    <w:name w:val="CD071AB0AAA542668A0FBB28B75818D6"/>
    <w:rsid w:val="00A57010"/>
  </w:style>
  <w:style w:type="paragraph" w:customStyle="1" w:styleId="A6C66056664F45D2A4CCEE3E322180A7">
    <w:name w:val="A6C66056664F45D2A4CCEE3E322180A7"/>
    <w:rsid w:val="00A57010"/>
  </w:style>
  <w:style w:type="paragraph" w:customStyle="1" w:styleId="4C38ECFDA77C467EAED1B5779ECC08DA">
    <w:name w:val="4C38ECFDA77C467EAED1B5779ECC08DA"/>
    <w:rsid w:val="00A57010"/>
  </w:style>
  <w:style w:type="paragraph" w:customStyle="1" w:styleId="68AA8800F0C844EEAA3ACBBBB6409519">
    <w:name w:val="68AA8800F0C844EEAA3ACBBBB6409519"/>
    <w:rsid w:val="00A57010"/>
  </w:style>
  <w:style w:type="paragraph" w:customStyle="1" w:styleId="413FE65449D749DF89EDC9B8529FC847">
    <w:name w:val="413FE65449D749DF89EDC9B8529FC847"/>
    <w:rsid w:val="00A57010"/>
  </w:style>
  <w:style w:type="paragraph" w:customStyle="1" w:styleId="2430D6AB15B64D7FB8BF70EA7BF2190F">
    <w:name w:val="2430D6AB15B64D7FB8BF70EA7BF2190F"/>
    <w:rsid w:val="00A57010"/>
  </w:style>
  <w:style w:type="paragraph" w:customStyle="1" w:styleId="646CB0A46E13421286B659CDA4903F93">
    <w:name w:val="646CB0A46E13421286B659CDA4903F93"/>
    <w:rsid w:val="00A57010"/>
  </w:style>
  <w:style w:type="paragraph" w:customStyle="1" w:styleId="01F4217B7AC745DF92D7BB9F6564A59F">
    <w:name w:val="01F4217B7AC745DF92D7BB9F6564A59F"/>
    <w:rsid w:val="00A57010"/>
  </w:style>
  <w:style w:type="paragraph" w:customStyle="1" w:styleId="B71CB310CC9E4338999F3E962BFD7DD4">
    <w:name w:val="B71CB310CC9E4338999F3E962BFD7DD4"/>
    <w:rsid w:val="00A57010"/>
  </w:style>
  <w:style w:type="paragraph" w:customStyle="1" w:styleId="E0C33E98F3744BB7A60AF8D7CD37BAF6">
    <w:name w:val="E0C33E98F3744BB7A60AF8D7CD37BAF6"/>
    <w:rsid w:val="00A57010"/>
  </w:style>
  <w:style w:type="paragraph" w:customStyle="1" w:styleId="CA301BECA7724536BB8959EFBB7F49E6">
    <w:name w:val="CA301BECA7724536BB8959EFBB7F49E6"/>
    <w:rsid w:val="00A57010"/>
  </w:style>
  <w:style w:type="paragraph" w:customStyle="1" w:styleId="BFBF45449F4845B3B8D3810C55F22B5B">
    <w:name w:val="BFBF45449F4845B3B8D3810C55F22B5B"/>
    <w:rsid w:val="00A57010"/>
  </w:style>
  <w:style w:type="paragraph" w:customStyle="1" w:styleId="BCDE39FA4A60461195A5CD4D2E453338">
    <w:name w:val="BCDE39FA4A60461195A5CD4D2E453338"/>
    <w:rsid w:val="00A57010"/>
  </w:style>
  <w:style w:type="paragraph" w:customStyle="1" w:styleId="13EA6DCE9BED4A358EE9E9C8E226616B">
    <w:name w:val="13EA6DCE9BED4A358EE9E9C8E226616B"/>
    <w:rsid w:val="00A57010"/>
  </w:style>
  <w:style w:type="paragraph" w:customStyle="1" w:styleId="91403F99BB7D40EDB2EEE229EEF0B106">
    <w:name w:val="91403F99BB7D40EDB2EEE229EEF0B106"/>
    <w:rsid w:val="00A57010"/>
  </w:style>
  <w:style w:type="paragraph" w:customStyle="1" w:styleId="94C22D6BBD8347539270D304A27EEE24">
    <w:name w:val="94C22D6BBD8347539270D304A27EEE24"/>
    <w:rsid w:val="00A57010"/>
  </w:style>
  <w:style w:type="paragraph" w:customStyle="1" w:styleId="10E11CA205D746E5964FE73B652058FC">
    <w:name w:val="10E11CA205D746E5964FE73B652058FC"/>
    <w:rsid w:val="00A57010"/>
  </w:style>
  <w:style w:type="paragraph" w:customStyle="1" w:styleId="3BDA213E435140AD979D6297E782E8F9">
    <w:name w:val="3BDA213E435140AD979D6297E782E8F9"/>
    <w:rsid w:val="00A57010"/>
  </w:style>
  <w:style w:type="paragraph" w:customStyle="1" w:styleId="5528C6DFE40047A6938D8A07671EF6BA">
    <w:name w:val="5528C6DFE40047A6938D8A07671EF6BA"/>
    <w:rsid w:val="00A57010"/>
  </w:style>
  <w:style w:type="paragraph" w:customStyle="1" w:styleId="30881986E342460388B1794C8B38A9D5">
    <w:name w:val="30881986E342460388B1794C8B38A9D5"/>
    <w:rsid w:val="00A57010"/>
  </w:style>
  <w:style w:type="paragraph" w:customStyle="1" w:styleId="F4FB8A9D0F674D11A62CF3478927B504">
    <w:name w:val="F4FB8A9D0F674D11A62CF3478927B504"/>
    <w:rsid w:val="00FA2695"/>
  </w:style>
  <w:style w:type="paragraph" w:customStyle="1" w:styleId="88D78D001C0C44748C8B9824713EF421">
    <w:name w:val="88D78D001C0C44748C8B9824713EF421"/>
    <w:rsid w:val="00FA2695"/>
  </w:style>
  <w:style w:type="paragraph" w:customStyle="1" w:styleId="E26527FD41A146E2A0114517538973FC">
    <w:name w:val="E26527FD41A146E2A0114517538973FC"/>
    <w:rsid w:val="00FA2695"/>
  </w:style>
  <w:style w:type="paragraph" w:customStyle="1" w:styleId="BAC0A912FCC9461DB6CB63A00401F45C">
    <w:name w:val="BAC0A912FCC9461DB6CB63A00401F45C"/>
    <w:rsid w:val="00FA2695"/>
  </w:style>
  <w:style w:type="paragraph" w:customStyle="1" w:styleId="5E11A591292E47D3B3467D708535228C">
    <w:name w:val="5E11A591292E47D3B3467D708535228C"/>
    <w:rsid w:val="00FA2695"/>
  </w:style>
  <w:style w:type="paragraph" w:customStyle="1" w:styleId="FA0BC6526B53452785B4B4DE9366B543">
    <w:name w:val="FA0BC6526B53452785B4B4DE9366B543"/>
    <w:rsid w:val="00FA2695"/>
  </w:style>
  <w:style w:type="paragraph" w:customStyle="1" w:styleId="AD2E923FC1EE421E8473C99F9E52F33C">
    <w:name w:val="AD2E923FC1EE421E8473C99F9E52F33C"/>
    <w:rsid w:val="00FA2695"/>
  </w:style>
  <w:style w:type="paragraph" w:customStyle="1" w:styleId="C2AF135A6E0F4B359C2A70F24F519987">
    <w:name w:val="C2AF135A6E0F4B359C2A70F24F519987"/>
    <w:rsid w:val="00FA2695"/>
  </w:style>
  <w:style w:type="paragraph" w:customStyle="1" w:styleId="E9D9C4BF058E41578E61A7EEC758D6E3">
    <w:name w:val="E9D9C4BF058E41578E61A7EEC758D6E3"/>
    <w:rsid w:val="00FA2695"/>
  </w:style>
  <w:style w:type="paragraph" w:customStyle="1" w:styleId="FF320D9A865F4A339D16C814846D6C58">
    <w:name w:val="FF320D9A865F4A339D16C814846D6C58"/>
    <w:rsid w:val="00FA2695"/>
  </w:style>
  <w:style w:type="paragraph" w:customStyle="1" w:styleId="EDA21674B7914745B942C524C34E6CCD">
    <w:name w:val="EDA21674B7914745B942C524C34E6CCD"/>
    <w:rsid w:val="00FA2695"/>
  </w:style>
  <w:style w:type="paragraph" w:customStyle="1" w:styleId="C875EDE5854344DE9E46A4B1884F51DE">
    <w:name w:val="C875EDE5854344DE9E46A4B1884F51DE"/>
    <w:rsid w:val="00FA2695"/>
  </w:style>
  <w:style w:type="paragraph" w:customStyle="1" w:styleId="87D335DCC7E448FAB0054BDDDEE8D5C3">
    <w:name w:val="87D335DCC7E448FAB0054BDDDEE8D5C3"/>
    <w:rsid w:val="00FA2695"/>
  </w:style>
  <w:style w:type="paragraph" w:customStyle="1" w:styleId="D510E5A3724E41A8989D9410093E2830">
    <w:name w:val="D510E5A3724E41A8989D9410093E2830"/>
    <w:rsid w:val="00FA2695"/>
  </w:style>
  <w:style w:type="paragraph" w:customStyle="1" w:styleId="B91AADF0F5974A118E9A76452D278AA3">
    <w:name w:val="B91AADF0F5974A118E9A76452D278AA3"/>
    <w:rsid w:val="00FA2695"/>
  </w:style>
  <w:style w:type="paragraph" w:customStyle="1" w:styleId="528372C301334CA9893A0A8189065832">
    <w:name w:val="528372C301334CA9893A0A8189065832"/>
    <w:rsid w:val="00FA2695"/>
  </w:style>
  <w:style w:type="paragraph" w:customStyle="1" w:styleId="FD275519B0C54EE893E57C45AFE2F448">
    <w:name w:val="FD275519B0C54EE893E57C45AFE2F448"/>
    <w:rsid w:val="00FA2695"/>
  </w:style>
  <w:style w:type="paragraph" w:customStyle="1" w:styleId="12B82FAD145C48479DEC2170A552007A">
    <w:name w:val="12B82FAD145C48479DEC2170A552007A"/>
    <w:rsid w:val="00FA2695"/>
  </w:style>
  <w:style w:type="paragraph" w:customStyle="1" w:styleId="BCF8ACA58D29449AB8307C2643919E24">
    <w:name w:val="BCF8ACA58D29449AB8307C2643919E24"/>
    <w:rsid w:val="00FA2695"/>
  </w:style>
  <w:style w:type="paragraph" w:customStyle="1" w:styleId="A5F8065AB83F41A9BBA5D133C139F2F1">
    <w:name w:val="A5F8065AB83F41A9BBA5D133C139F2F1"/>
    <w:rsid w:val="00FA2695"/>
  </w:style>
  <w:style w:type="paragraph" w:customStyle="1" w:styleId="7456066AE39B40A7BAF7F3C036BE9810">
    <w:name w:val="7456066AE39B40A7BAF7F3C036BE9810"/>
    <w:rsid w:val="00FA2695"/>
  </w:style>
  <w:style w:type="paragraph" w:customStyle="1" w:styleId="B56F8EC1A6C64418969683012EC37DE9">
    <w:name w:val="B56F8EC1A6C64418969683012EC37DE9"/>
    <w:rsid w:val="00FA2695"/>
  </w:style>
  <w:style w:type="paragraph" w:customStyle="1" w:styleId="CBE3C8F8108A4EE2A83D9B22E1DBD3AF">
    <w:name w:val="CBE3C8F8108A4EE2A83D9B22E1DBD3AF"/>
    <w:rsid w:val="00FA2695"/>
  </w:style>
  <w:style w:type="paragraph" w:customStyle="1" w:styleId="48C1F75F21054ED8BFCE5A49FAE24849">
    <w:name w:val="48C1F75F21054ED8BFCE5A49FAE24849"/>
    <w:rsid w:val="00FA2695"/>
  </w:style>
  <w:style w:type="paragraph" w:customStyle="1" w:styleId="A0DDCD395C7742CBBD9105681694486F">
    <w:name w:val="A0DDCD395C7742CBBD9105681694486F"/>
    <w:rsid w:val="00FA2695"/>
  </w:style>
  <w:style w:type="paragraph" w:customStyle="1" w:styleId="EED2F04F75F74E6D9E229B14066C4248">
    <w:name w:val="EED2F04F75F74E6D9E229B14066C4248"/>
    <w:rsid w:val="00FA2695"/>
  </w:style>
  <w:style w:type="paragraph" w:customStyle="1" w:styleId="8E6F21B862544BFCA4A019CB60D7488E">
    <w:name w:val="8E6F21B862544BFCA4A019CB60D7488E"/>
    <w:rsid w:val="00FA2695"/>
  </w:style>
  <w:style w:type="paragraph" w:customStyle="1" w:styleId="4B24238F974C4D3EA1EC786925D570B6">
    <w:name w:val="4B24238F974C4D3EA1EC786925D570B6"/>
    <w:rsid w:val="00FA2695"/>
  </w:style>
  <w:style w:type="paragraph" w:customStyle="1" w:styleId="E75FE9727761447BABE20FE63E84B322">
    <w:name w:val="E75FE9727761447BABE20FE63E84B322"/>
    <w:rsid w:val="00FA2695"/>
  </w:style>
  <w:style w:type="paragraph" w:customStyle="1" w:styleId="CF76F49AD53E42D89BC0FC484DC31458">
    <w:name w:val="CF76F49AD53E42D89BC0FC484DC31458"/>
    <w:rsid w:val="00FA2695"/>
  </w:style>
  <w:style w:type="paragraph" w:customStyle="1" w:styleId="4320AE45B6C94CA8BBA850A499AA101E">
    <w:name w:val="4320AE45B6C94CA8BBA850A499AA101E"/>
    <w:rsid w:val="00FA2695"/>
  </w:style>
  <w:style w:type="paragraph" w:customStyle="1" w:styleId="B75D78A7E5CA4D14B807B697C60BA65D">
    <w:name w:val="B75D78A7E5CA4D14B807B697C60BA65D"/>
    <w:rsid w:val="00FA2695"/>
  </w:style>
  <w:style w:type="paragraph" w:customStyle="1" w:styleId="5A70E42D67644E44AA71657BAAA3B608">
    <w:name w:val="5A70E42D67644E44AA71657BAAA3B608"/>
    <w:rsid w:val="00FA2695"/>
  </w:style>
  <w:style w:type="paragraph" w:customStyle="1" w:styleId="F1792FA62A884CB8A0DBDABF98B8AF45">
    <w:name w:val="F1792FA62A884CB8A0DBDABF98B8AF45"/>
    <w:rsid w:val="00FA2695"/>
  </w:style>
  <w:style w:type="paragraph" w:customStyle="1" w:styleId="DC08F5BD783B44B4BC2E8C210C6C3888">
    <w:name w:val="DC08F5BD783B44B4BC2E8C210C6C3888"/>
    <w:rsid w:val="00FA2695"/>
  </w:style>
  <w:style w:type="paragraph" w:customStyle="1" w:styleId="182124ED011C47E59C05FB0585159CFD">
    <w:name w:val="182124ED011C47E59C05FB0585159CFD"/>
    <w:rsid w:val="00FA2695"/>
  </w:style>
  <w:style w:type="paragraph" w:customStyle="1" w:styleId="86D2C52D2B17477ABFBA17F0577DB915">
    <w:name w:val="86D2C52D2B17477ABFBA17F0577DB915"/>
    <w:rsid w:val="00FA2695"/>
  </w:style>
  <w:style w:type="paragraph" w:customStyle="1" w:styleId="45E6F93F31424027A2EB3174DAC87A2B">
    <w:name w:val="45E6F93F31424027A2EB3174DAC87A2B"/>
    <w:rsid w:val="00FA2695"/>
  </w:style>
  <w:style w:type="paragraph" w:customStyle="1" w:styleId="3A807F4229D74688A1771EC94857CDDD">
    <w:name w:val="3A807F4229D74688A1771EC94857CDDD"/>
    <w:rsid w:val="00FA2695"/>
  </w:style>
  <w:style w:type="paragraph" w:customStyle="1" w:styleId="D1245023572147ACA4F7D5CEBD5D1121">
    <w:name w:val="D1245023572147ACA4F7D5CEBD5D1121"/>
    <w:rsid w:val="00FA2695"/>
  </w:style>
  <w:style w:type="paragraph" w:customStyle="1" w:styleId="64ADDCA72BFE4EBDAB22EB35D664EC49">
    <w:name w:val="64ADDCA72BFE4EBDAB22EB35D664EC49"/>
    <w:rsid w:val="00FA2695"/>
  </w:style>
  <w:style w:type="paragraph" w:customStyle="1" w:styleId="A07766755ECC47B09A4B573BF8CE5513">
    <w:name w:val="A07766755ECC47B09A4B573BF8CE5513"/>
    <w:rsid w:val="00FA2695"/>
  </w:style>
  <w:style w:type="paragraph" w:customStyle="1" w:styleId="CB455E6577404E6EA8B27356013E9C72">
    <w:name w:val="CB455E6577404E6EA8B27356013E9C72"/>
    <w:rsid w:val="00FA2695"/>
  </w:style>
  <w:style w:type="paragraph" w:customStyle="1" w:styleId="394585087E75490EBF13FA897EA9B82A">
    <w:name w:val="394585087E75490EBF13FA897EA9B82A"/>
    <w:rsid w:val="00FA2695"/>
  </w:style>
  <w:style w:type="paragraph" w:customStyle="1" w:styleId="28B196D417DD417794EE719B70B4900B">
    <w:name w:val="28B196D417DD417794EE719B70B4900B"/>
    <w:rsid w:val="00FA2695"/>
  </w:style>
  <w:style w:type="paragraph" w:customStyle="1" w:styleId="439B249EC8B64B6B938C113628E875EC">
    <w:name w:val="439B249EC8B64B6B938C113628E875EC"/>
    <w:rsid w:val="00FA2695"/>
  </w:style>
  <w:style w:type="paragraph" w:customStyle="1" w:styleId="A8A915BD7FEC491AB08C6D3BBC2DCC73">
    <w:name w:val="A8A915BD7FEC491AB08C6D3BBC2DCC73"/>
    <w:rsid w:val="00FA2695"/>
  </w:style>
  <w:style w:type="paragraph" w:customStyle="1" w:styleId="A0F6F3AB3FF84710AD4C895EB1FD3F18">
    <w:name w:val="A0F6F3AB3FF84710AD4C895EB1FD3F18"/>
    <w:rsid w:val="00FA2695"/>
  </w:style>
  <w:style w:type="paragraph" w:customStyle="1" w:styleId="F45F46837F6D4622A0651C08BAE07DD3">
    <w:name w:val="F45F46837F6D4622A0651C08BAE07DD3"/>
    <w:rsid w:val="00FA2695"/>
  </w:style>
  <w:style w:type="paragraph" w:customStyle="1" w:styleId="8CD0CD2899DA499EBC1D230A7D89DD67">
    <w:name w:val="8CD0CD2899DA499EBC1D230A7D89DD67"/>
    <w:rsid w:val="00FA2695"/>
  </w:style>
  <w:style w:type="paragraph" w:customStyle="1" w:styleId="327D98E474E14CCBBE121C84F7D8C9E9">
    <w:name w:val="327D98E474E14CCBBE121C84F7D8C9E9"/>
    <w:rsid w:val="00FA2695"/>
  </w:style>
  <w:style w:type="paragraph" w:customStyle="1" w:styleId="6803CEC6F88C436A887F9D586BF07E56">
    <w:name w:val="6803CEC6F88C436A887F9D586BF07E56"/>
    <w:rsid w:val="00FA2695"/>
  </w:style>
  <w:style w:type="paragraph" w:customStyle="1" w:styleId="23862C6F3D28442BBCD03539BC4B9388">
    <w:name w:val="23862C6F3D28442BBCD03539BC4B9388"/>
    <w:rsid w:val="00FA2695"/>
  </w:style>
  <w:style w:type="paragraph" w:customStyle="1" w:styleId="44CD37CA81AA49D7A1E56E5A4F01EB78">
    <w:name w:val="44CD37CA81AA49D7A1E56E5A4F01EB78"/>
    <w:rsid w:val="00FA2695"/>
  </w:style>
  <w:style w:type="paragraph" w:customStyle="1" w:styleId="0187C3074CC94B54AE2FDF9E29D68E6D">
    <w:name w:val="0187C3074CC94B54AE2FDF9E29D68E6D"/>
    <w:rsid w:val="00FA2695"/>
  </w:style>
  <w:style w:type="paragraph" w:customStyle="1" w:styleId="7962252E3FE5442BBD98263FE901B98F">
    <w:name w:val="7962252E3FE5442BBD98263FE901B98F"/>
    <w:rsid w:val="00FA2695"/>
  </w:style>
  <w:style w:type="paragraph" w:customStyle="1" w:styleId="8188D70C219F4506BD6E16D73093CF43">
    <w:name w:val="8188D70C219F4506BD6E16D73093CF43"/>
    <w:rsid w:val="00FA2695"/>
  </w:style>
  <w:style w:type="paragraph" w:customStyle="1" w:styleId="BC051644B0EF4B02ABCEB310AE53404A">
    <w:name w:val="BC051644B0EF4B02ABCEB310AE53404A"/>
    <w:rsid w:val="00FA2695"/>
  </w:style>
  <w:style w:type="paragraph" w:customStyle="1" w:styleId="F2FE37B9AE0B47A99D70624FC72BAA97">
    <w:name w:val="F2FE37B9AE0B47A99D70624FC72BAA97"/>
    <w:rsid w:val="00F05049"/>
  </w:style>
  <w:style w:type="paragraph" w:customStyle="1" w:styleId="8FF58EF23E2449AE8AFD846C51419AEE">
    <w:name w:val="8FF58EF23E2449AE8AFD846C51419AEE"/>
    <w:rsid w:val="00F05049"/>
  </w:style>
  <w:style w:type="paragraph" w:customStyle="1" w:styleId="E0B2ED5ED41D43FAA48D7F12563050FD">
    <w:name w:val="E0B2ED5ED41D43FAA48D7F12563050FD"/>
    <w:rsid w:val="00F05049"/>
  </w:style>
  <w:style w:type="paragraph" w:customStyle="1" w:styleId="C679F7372BA44BF4B222E35F4DC53667">
    <w:name w:val="C679F7372BA44BF4B222E35F4DC53667"/>
    <w:rsid w:val="00F05049"/>
  </w:style>
  <w:style w:type="paragraph" w:customStyle="1" w:styleId="E05D88B8AFFA4ECAA4A0BC01DF030CA8">
    <w:name w:val="E05D88B8AFFA4ECAA4A0BC01DF030CA8"/>
    <w:rsid w:val="00F05049"/>
  </w:style>
  <w:style w:type="paragraph" w:customStyle="1" w:styleId="C94309634560491A8FB17A0D8C48CFFD">
    <w:name w:val="C94309634560491A8FB17A0D8C48CFFD"/>
    <w:rsid w:val="00F05049"/>
  </w:style>
  <w:style w:type="paragraph" w:customStyle="1" w:styleId="EB86828A638D485E80681F5B27C1930C">
    <w:name w:val="EB86828A638D485E80681F5B27C1930C"/>
    <w:rsid w:val="00F05049"/>
  </w:style>
  <w:style w:type="paragraph" w:customStyle="1" w:styleId="BFB73A0CAA2E4CB0AD3170B04752F6E7">
    <w:name w:val="BFB73A0CAA2E4CB0AD3170B04752F6E7"/>
    <w:rsid w:val="00F05049"/>
  </w:style>
  <w:style w:type="paragraph" w:customStyle="1" w:styleId="09E14EEADBDB44D7ADB13CB1984FD157">
    <w:name w:val="09E14EEADBDB44D7ADB13CB1984FD157"/>
    <w:rsid w:val="00F05049"/>
  </w:style>
  <w:style w:type="paragraph" w:customStyle="1" w:styleId="2D5F0134B34043649A2539347127888C">
    <w:name w:val="2D5F0134B34043649A2539347127888C"/>
    <w:rsid w:val="00F05049"/>
  </w:style>
  <w:style w:type="paragraph" w:customStyle="1" w:styleId="C45248703A7840C7B9B3D019991DFDF7">
    <w:name w:val="C45248703A7840C7B9B3D019991DFDF7"/>
    <w:rsid w:val="00F05049"/>
  </w:style>
  <w:style w:type="paragraph" w:customStyle="1" w:styleId="39DAB7CF28564A909B955208AA3F9E1E">
    <w:name w:val="39DAB7CF28564A909B955208AA3F9E1E"/>
    <w:rsid w:val="00F05049"/>
  </w:style>
  <w:style w:type="paragraph" w:customStyle="1" w:styleId="070CA61B6C2B45C39387324E84068CD6">
    <w:name w:val="070CA61B6C2B45C39387324E84068CD6"/>
    <w:rsid w:val="00F05049"/>
  </w:style>
  <w:style w:type="paragraph" w:customStyle="1" w:styleId="CDA5DFE337BA40D4B887B52E9868A75E">
    <w:name w:val="CDA5DFE337BA40D4B887B52E9868A75E"/>
    <w:rsid w:val="00F05049"/>
  </w:style>
  <w:style w:type="paragraph" w:customStyle="1" w:styleId="9D43FF04EE884BEF9F01B83F7E23E22A">
    <w:name w:val="9D43FF04EE884BEF9F01B83F7E23E22A"/>
    <w:rsid w:val="00F05049"/>
  </w:style>
  <w:style w:type="paragraph" w:customStyle="1" w:styleId="BA1654150C484D6E9B84104A91D45FF9">
    <w:name w:val="BA1654150C484D6E9B84104A91D45FF9"/>
    <w:rsid w:val="00F05049"/>
  </w:style>
  <w:style w:type="paragraph" w:customStyle="1" w:styleId="019CE83983B34638B19B85B8986B468D">
    <w:name w:val="019CE83983B34638B19B85B8986B468D"/>
    <w:rsid w:val="00F05049"/>
  </w:style>
  <w:style w:type="paragraph" w:customStyle="1" w:styleId="685FC09C143C4FE79268EA22EA6E33B6">
    <w:name w:val="685FC09C143C4FE79268EA22EA6E33B6"/>
    <w:rsid w:val="00F05049"/>
  </w:style>
  <w:style w:type="paragraph" w:customStyle="1" w:styleId="721CAE004569486E92C68A32B3FF313B">
    <w:name w:val="721CAE004569486E92C68A32B3FF313B"/>
    <w:rsid w:val="00F05049"/>
  </w:style>
  <w:style w:type="paragraph" w:customStyle="1" w:styleId="DF40A07991EE49238B609A7C22176095">
    <w:name w:val="DF40A07991EE49238B609A7C22176095"/>
    <w:rsid w:val="00F05049"/>
  </w:style>
  <w:style w:type="paragraph" w:customStyle="1" w:styleId="4623E8B8B4C9494AB3574EBC57EA75CF">
    <w:name w:val="4623E8B8B4C9494AB3574EBC57EA75CF"/>
    <w:rsid w:val="00F05049"/>
  </w:style>
  <w:style w:type="paragraph" w:customStyle="1" w:styleId="9D6B178F159F42EA9158B03D4F61C14F">
    <w:name w:val="9D6B178F159F42EA9158B03D4F61C14F"/>
    <w:rsid w:val="00F05049"/>
  </w:style>
  <w:style w:type="paragraph" w:customStyle="1" w:styleId="C28774AC13814E1E9819F89F1E770D58">
    <w:name w:val="C28774AC13814E1E9819F89F1E770D58"/>
    <w:rsid w:val="00F05049"/>
  </w:style>
  <w:style w:type="paragraph" w:customStyle="1" w:styleId="671CBA8C381F441B80C3F544EEAA6D8C">
    <w:name w:val="671CBA8C381F441B80C3F544EEAA6D8C"/>
    <w:rsid w:val="00F05049"/>
  </w:style>
  <w:style w:type="paragraph" w:customStyle="1" w:styleId="DD08C9766BFE472E9EAD04EA35F66743">
    <w:name w:val="DD08C9766BFE472E9EAD04EA35F66743"/>
    <w:rsid w:val="00F05049"/>
  </w:style>
  <w:style w:type="paragraph" w:customStyle="1" w:styleId="9DF73E01FB874E9881391A52766967B0">
    <w:name w:val="9DF73E01FB874E9881391A52766967B0"/>
    <w:rsid w:val="00F05049"/>
  </w:style>
  <w:style w:type="paragraph" w:customStyle="1" w:styleId="F48DE941A1B44520A156343430DCB51D">
    <w:name w:val="F48DE941A1B44520A156343430DCB51D"/>
    <w:rsid w:val="00F05049"/>
  </w:style>
  <w:style w:type="paragraph" w:customStyle="1" w:styleId="3D0F55A1EB1B4FC58EB0D936EA97712F">
    <w:name w:val="3D0F55A1EB1B4FC58EB0D936EA97712F"/>
    <w:rsid w:val="00F05049"/>
  </w:style>
  <w:style w:type="paragraph" w:customStyle="1" w:styleId="E079E1325954474B8D6BDB5DE4B0DE7E">
    <w:name w:val="E079E1325954474B8D6BDB5DE4B0DE7E"/>
    <w:rsid w:val="00F05049"/>
  </w:style>
  <w:style w:type="paragraph" w:customStyle="1" w:styleId="E73CA66C018A4789B2DED375C1DCBDF3">
    <w:name w:val="E73CA66C018A4789B2DED375C1DCBDF3"/>
    <w:rsid w:val="00F05049"/>
  </w:style>
  <w:style w:type="paragraph" w:customStyle="1" w:styleId="E5E7FBDB79E7497A9C4640208A19A42C">
    <w:name w:val="E5E7FBDB79E7497A9C4640208A19A42C"/>
    <w:rsid w:val="00F05049"/>
  </w:style>
  <w:style w:type="paragraph" w:customStyle="1" w:styleId="0CEE61A36F7B4434AAC32C776DA7A66F">
    <w:name w:val="0CEE61A36F7B4434AAC32C776DA7A66F"/>
    <w:rsid w:val="00F05049"/>
  </w:style>
  <w:style w:type="paragraph" w:customStyle="1" w:styleId="09BD55DF6DE94C24B68C064D383F3D79">
    <w:name w:val="09BD55DF6DE94C24B68C064D383F3D79"/>
    <w:rsid w:val="00F05049"/>
  </w:style>
  <w:style w:type="paragraph" w:customStyle="1" w:styleId="5A441F845B97405C881C872CC487F619">
    <w:name w:val="5A441F845B97405C881C872CC487F619"/>
    <w:rsid w:val="00F05049"/>
  </w:style>
  <w:style w:type="paragraph" w:customStyle="1" w:styleId="5A2F1C390C1640A4B6FEAC4AB6F94D9B">
    <w:name w:val="5A2F1C390C1640A4B6FEAC4AB6F94D9B"/>
    <w:rsid w:val="00F05049"/>
  </w:style>
  <w:style w:type="paragraph" w:customStyle="1" w:styleId="29F18B53F93E476881EE4D6D949300CD">
    <w:name w:val="29F18B53F93E476881EE4D6D949300CD"/>
    <w:rsid w:val="00F05049"/>
  </w:style>
  <w:style w:type="paragraph" w:customStyle="1" w:styleId="E080157CACE044BE90CDB40BB58F0406">
    <w:name w:val="E080157CACE044BE90CDB40BB58F0406"/>
    <w:rsid w:val="00F05049"/>
  </w:style>
  <w:style w:type="paragraph" w:customStyle="1" w:styleId="6E04AD1151614F3AA6F91447A4E07D43">
    <w:name w:val="6E04AD1151614F3AA6F91447A4E07D43"/>
    <w:rsid w:val="00F05049"/>
  </w:style>
  <w:style w:type="paragraph" w:customStyle="1" w:styleId="C0167EBED1AE452E84D21AEF81A1C8E2">
    <w:name w:val="C0167EBED1AE452E84D21AEF81A1C8E2"/>
    <w:rsid w:val="00F05049"/>
  </w:style>
  <w:style w:type="paragraph" w:customStyle="1" w:styleId="4BEF47D205074744965293022CA060B9">
    <w:name w:val="4BEF47D205074744965293022CA060B9"/>
    <w:rsid w:val="00F05049"/>
  </w:style>
  <w:style w:type="paragraph" w:customStyle="1" w:styleId="36A52A26358C4A9292108288B9DC3F67">
    <w:name w:val="36A52A26358C4A9292108288B9DC3F67"/>
    <w:rsid w:val="00F05049"/>
  </w:style>
  <w:style w:type="paragraph" w:customStyle="1" w:styleId="EAC959F5A7EE45EBAEA5B6F3B503C460">
    <w:name w:val="EAC959F5A7EE45EBAEA5B6F3B503C460"/>
    <w:rsid w:val="00F05049"/>
  </w:style>
  <w:style w:type="paragraph" w:customStyle="1" w:styleId="B54F9EB33F8445299A7F9877B6188D0D">
    <w:name w:val="B54F9EB33F8445299A7F9877B6188D0D"/>
    <w:rsid w:val="00F05049"/>
  </w:style>
  <w:style w:type="paragraph" w:customStyle="1" w:styleId="D37B3FF12859489989E2AF4071473883">
    <w:name w:val="D37B3FF12859489989E2AF4071473883"/>
    <w:rsid w:val="00F05049"/>
  </w:style>
  <w:style w:type="paragraph" w:customStyle="1" w:styleId="8D174A4327114662942FCE83985303B2">
    <w:name w:val="8D174A4327114662942FCE83985303B2"/>
    <w:rsid w:val="00F05049"/>
  </w:style>
  <w:style w:type="paragraph" w:customStyle="1" w:styleId="3EF30F48EBC041C8804C44ACDD925CDE">
    <w:name w:val="3EF30F48EBC041C8804C44ACDD925CDE"/>
    <w:rsid w:val="00F05049"/>
  </w:style>
  <w:style w:type="paragraph" w:customStyle="1" w:styleId="D243B6E650A24FBEA7C24278E5F0D896">
    <w:name w:val="D243B6E650A24FBEA7C24278E5F0D896"/>
    <w:rsid w:val="00F05049"/>
  </w:style>
  <w:style w:type="paragraph" w:customStyle="1" w:styleId="DE63092EB0EB4FBB90E4BB9F7E418BFE">
    <w:name w:val="DE63092EB0EB4FBB90E4BB9F7E418BFE"/>
    <w:rsid w:val="00F05049"/>
  </w:style>
  <w:style w:type="paragraph" w:customStyle="1" w:styleId="0BDC4B6F1D7A4FBA8DF60DEB60633EFA">
    <w:name w:val="0BDC4B6F1D7A4FBA8DF60DEB60633EFA"/>
    <w:rsid w:val="00F05049"/>
  </w:style>
  <w:style w:type="paragraph" w:customStyle="1" w:styleId="4F053D6337264F73A73B7A0E1FBEF899">
    <w:name w:val="4F053D6337264F73A73B7A0E1FBEF899"/>
    <w:rsid w:val="00F05049"/>
  </w:style>
  <w:style w:type="paragraph" w:customStyle="1" w:styleId="058BB83F6F9D48DFA208766425A1933C">
    <w:name w:val="058BB83F6F9D48DFA208766425A1933C"/>
    <w:rsid w:val="00F05049"/>
  </w:style>
  <w:style w:type="paragraph" w:customStyle="1" w:styleId="8C9F2325C507429CA4EBBBB4487DC3C8">
    <w:name w:val="8C9F2325C507429CA4EBBBB4487DC3C8"/>
    <w:rsid w:val="00F05049"/>
  </w:style>
  <w:style w:type="paragraph" w:customStyle="1" w:styleId="A4054F47D1474D07B62DDE8D56DC2A6D">
    <w:name w:val="A4054F47D1474D07B62DDE8D56DC2A6D"/>
    <w:rsid w:val="00F05049"/>
  </w:style>
  <w:style w:type="paragraph" w:customStyle="1" w:styleId="DA25709AA8B04327ACDF6BB45A47FA03">
    <w:name w:val="DA25709AA8B04327ACDF6BB45A47FA03"/>
    <w:rsid w:val="00F05049"/>
  </w:style>
  <w:style w:type="paragraph" w:customStyle="1" w:styleId="E1533F6DCEC7422FA4BDA656ECB42964">
    <w:name w:val="E1533F6DCEC7422FA4BDA656ECB42964"/>
    <w:rsid w:val="00F05049"/>
  </w:style>
  <w:style w:type="paragraph" w:customStyle="1" w:styleId="509AB13708C74E8A9137E5B2929A580B">
    <w:name w:val="509AB13708C74E8A9137E5B2929A580B"/>
    <w:rsid w:val="00F05049"/>
  </w:style>
  <w:style w:type="paragraph" w:customStyle="1" w:styleId="09C3BB16DC3842CF8B0AC18431470646">
    <w:name w:val="09C3BB16DC3842CF8B0AC18431470646"/>
    <w:rsid w:val="00F05049"/>
  </w:style>
  <w:style w:type="paragraph" w:customStyle="1" w:styleId="57DA9FBEA81B4B39A4517D86D6AEBCE1">
    <w:name w:val="57DA9FBEA81B4B39A4517D86D6AEBCE1"/>
    <w:rsid w:val="00F05049"/>
  </w:style>
  <w:style w:type="paragraph" w:customStyle="1" w:styleId="A8C4A739A21B40CA9CAE387A87143FB9">
    <w:name w:val="A8C4A739A21B40CA9CAE387A87143FB9"/>
    <w:rsid w:val="00F05049"/>
  </w:style>
  <w:style w:type="paragraph" w:customStyle="1" w:styleId="4E3A1AFD208B4F7188D66B0D1B11FFF1">
    <w:name w:val="4E3A1AFD208B4F7188D66B0D1B11FFF1"/>
    <w:rsid w:val="00F05049"/>
  </w:style>
  <w:style w:type="paragraph" w:customStyle="1" w:styleId="6740CD3407AA4634B93FED36A55B84BC">
    <w:name w:val="6740CD3407AA4634B93FED36A55B84BC"/>
    <w:rsid w:val="00F05049"/>
  </w:style>
  <w:style w:type="paragraph" w:customStyle="1" w:styleId="15A858F867934A6CB7E6E25440CD3BBE">
    <w:name w:val="15A858F867934A6CB7E6E25440CD3BBE"/>
    <w:rsid w:val="00F05049"/>
  </w:style>
  <w:style w:type="paragraph" w:customStyle="1" w:styleId="5AC53D0EB19D4E818527A7F2CFF8DC20">
    <w:name w:val="5AC53D0EB19D4E818527A7F2CFF8DC20"/>
    <w:rsid w:val="00F05049"/>
  </w:style>
  <w:style w:type="paragraph" w:customStyle="1" w:styleId="CBC58E603A4245DAAEAF069D004F9586">
    <w:name w:val="CBC58E603A4245DAAEAF069D004F9586"/>
    <w:rsid w:val="00F05049"/>
  </w:style>
  <w:style w:type="paragraph" w:customStyle="1" w:styleId="569FE850E0534672975EF549730C24AE">
    <w:name w:val="569FE850E0534672975EF549730C24AE"/>
    <w:rsid w:val="00F05049"/>
  </w:style>
  <w:style w:type="paragraph" w:customStyle="1" w:styleId="C45A9E04A1E44E5DA8164130E38E6B79">
    <w:name w:val="C45A9E04A1E44E5DA8164130E38E6B79"/>
    <w:rsid w:val="00F05049"/>
  </w:style>
  <w:style w:type="paragraph" w:customStyle="1" w:styleId="E6B152EC6F1C41629CB72B093B932701">
    <w:name w:val="E6B152EC6F1C41629CB72B093B932701"/>
    <w:rsid w:val="00F05049"/>
  </w:style>
  <w:style w:type="paragraph" w:customStyle="1" w:styleId="CB55CA5C603F446383BBEE0EAF64B1ED">
    <w:name w:val="CB55CA5C603F446383BBEE0EAF64B1ED"/>
    <w:rsid w:val="00F05049"/>
  </w:style>
  <w:style w:type="paragraph" w:customStyle="1" w:styleId="02D250B10AEF4E1A9C9B5072F83F624A">
    <w:name w:val="02D250B10AEF4E1A9C9B5072F83F624A"/>
    <w:rsid w:val="00F05049"/>
  </w:style>
  <w:style w:type="paragraph" w:customStyle="1" w:styleId="DE42BC566D2B4162A2044A7DCD50A626">
    <w:name w:val="DE42BC566D2B4162A2044A7DCD50A626"/>
    <w:rsid w:val="00F05049"/>
  </w:style>
  <w:style w:type="paragraph" w:customStyle="1" w:styleId="E471D8D3DEA5482DAFFDE4559AF1E4E8">
    <w:name w:val="E471D8D3DEA5482DAFFDE4559AF1E4E8"/>
    <w:rsid w:val="00F05049"/>
  </w:style>
  <w:style w:type="paragraph" w:customStyle="1" w:styleId="CB5F3F64B21543A1AF37CE38A393402A">
    <w:name w:val="CB5F3F64B21543A1AF37CE38A393402A"/>
    <w:rsid w:val="00F05049"/>
  </w:style>
  <w:style w:type="paragraph" w:customStyle="1" w:styleId="89471F953C9A450C8300D770F77334E1">
    <w:name w:val="89471F953C9A450C8300D770F77334E1"/>
    <w:rsid w:val="00F05049"/>
  </w:style>
  <w:style w:type="paragraph" w:customStyle="1" w:styleId="AC529AA8B0CD48D38840247D1292095C">
    <w:name w:val="AC529AA8B0CD48D38840247D1292095C"/>
    <w:rsid w:val="00F05049"/>
  </w:style>
  <w:style w:type="paragraph" w:customStyle="1" w:styleId="8152A2C248684340A4B52910D0F869F4">
    <w:name w:val="8152A2C248684340A4B52910D0F869F4"/>
    <w:rsid w:val="00F05049"/>
  </w:style>
  <w:style w:type="paragraph" w:customStyle="1" w:styleId="0A3A95A5390F4F37A07BF891CD2796FE">
    <w:name w:val="0A3A95A5390F4F37A07BF891CD2796FE"/>
    <w:rsid w:val="00F05049"/>
  </w:style>
  <w:style w:type="paragraph" w:customStyle="1" w:styleId="71BAB12171CC4A019083FEEBB3671F54">
    <w:name w:val="71BAB12171CC4A019083FEEBB3671F54"/>
    <w:rsid w:val="00F05049"/>
  </w:style>
  <w:style w:type="paragraph" w:customStyle="1" w:styleId="AD366AFC56354C10A0FFDEA75CF73A8D">
    <w:name w:val="AD366AFC56354C10A0FFDEA75CF73A8D"/>
    <w:rsid w:val="00F05049"/>
  </w:style>
  <w:style w:type="paragraph" w:customStyle="1" w:styleId="F23D2944BC724A61BEF6BCF8BCC609F3">
    <w:name w:val="F23D2944BC724A61BEF6BCF8BCC609F3"/>
    <w:rsid w:val="00F05049"/>
  </w:style>
  <w:style w:type="paragraph" w:customStyle="1" w:styleId="36F3C261479D401993D8225ABA6D3122">
    <w:name w:val="36F3C261479D401993D8225ABA6D3122"/>
    <w:rsid w:val="00F05049"/>
  </w:style>
  <w:style w:type="paragraph" w:customStyle="1" w:styleId="A10BFCE14ADD4099AD37FB8ED4E33615">
    <w:name w:val="A10BFCE14ADD4099AD37FB8ED4E33615"/>
    <w:rsid w:val="00F05049"/>
  </w:style>
  <w:style w:type="paragraph" w:customStyle="1" w:styleId="FAD8BD5CF5C04841B91552E14F304D83">
    <w:name w:val="FAD8BD5CF5C04841B91552E14F304D83"/>
    <w:rsid w:val="00F05049"/>
  </w:style>
  <w:style w:type="paragraph" w:customStyle="1" w:styleId="E822A49C1C3C45169C86D6ADA27B761A">
    <w:name w:val="E822A49C1C3C45169C86D6ADA27B761A"/>
    <w:rsid w:val="00F05049"/>
  </w:style>
  <w:style w:type="paragraph" w:customStyle="1" w:styleId="0FB53D7F5778479C8B1FE988C2E6E256">
    <w:name w:val="0FB53D7F5778479C8B1FE988C2E6E256"/>
    <w:rsid w:val="00F05049"/>
  </w:style>
  <w:style w:type="paragraph" w:customStyle="1" w:styleId="F7075B65C23242A2ACE0FF6DD546CF95">
    <w:name w:val="F7075B65C23242A2ACE0FF6DD546CF95"/>
    <w:rsid w:val="00F05049"/>
  </w:style>
  <w:style w:type="paragraph" w:customStyle="1" w:styleId="C15D30900E2042E497557B1428230895">
    <w:name w:val="C15D30900E2042E497557B1428230895"/>
    <w:rsid w:val="00F05049"/>
  </w:style>
  <w:style w:type="paragraph" w:customStyle="1" w:styleId="DDE56D434DBD4899BEC598112D2DB945">
    <w:name w:val="DDE56D434DBD4899BEC598112D2DB945"/>
    <w:rsid w:val="00F05049"/>
  </w:style>
  <w:style w:type="paragraph" w:customStyle="1" w:styleId="AE6A28B0189B4B5B9D95AA41CF888E88">
    <w:name w:val="AE6A28B0189B4B5B9D95AA41CF888E88"/>
    <w:rsid w:val="00F05049"/>
  </w:style>
  <w:style w:type="paragraph" w:customStyle="1" w:styleId="D907E86E131144529232C534DC5346F5">
    <w:name w:val="D907E86E131144529232C534DC5346F5"/>
    <w:rsid w:val="00F05049"/>
  </w:style>
  <w:style w:type="paragraph" w:customStyle="1" w:styleId="F1816C8E8730490F88D7E731B25D96B1">
    <w:name w:val="F1816C8E8730490F88D7E731B25D96B1"/>
    <w:rsid w:val="00F05049"/>
  </w:style>
  <w:style w:type="paragraph" w:customStyle="1" w:styleId="6ACEE87552FB4A61AF3883FAFA53EF9A">
    <w:name w:val="6ACEE87552FB4A61AF3883FAFA53EF9A"/>
    <w:rsid w:val="00F05049"/>
  </w:style>
  <w:style w:type="paragraph" w:customStyle="1" w:styleId="2360BB0F77BB42709780401B46A224A9">
    <w:name w:val="2360BB0F77BB42709780401B46A224A9"/>
    <w:rsid w:val="00F05049"/>
  </w:style>
  <w:style w:type="paragraph" w:customStyle="1" w:styleId="476866FF7D2D463E8E8786E5DEAB2BD6">
    <w:name w:val="476866FF7D2D463E8E8786E5DEAB2BD6"/>
    <w:rsid w:val="00F05049"/>
  </w:style>
  <w:style w:type="paragraph" w:customStyle="1" w:styleId="5D946418AF1B4F21A40BC67F36F8465C">
    <w:name w:val="5D946418AF1B4F21A40BC67F36F8465C"/>
    <w:rsid w:val="00F05049"/>
  </w:style>
  <w:style w:type="paragraph" w:customStyle="1" w:styleId="81B06941B2524C77B956AEF960335A93">
    <w:name w:val="81B06941B2524C77B956AEF960335A93"/>
    <w:rsid w:val="00F05049"/>
  </w:style>
  <w:style w:type="paragraph" w:customStyle="1" w:styleId="88A86487A6874C97A0160F1E8D9CFD5A">
    <w:name w:val="88A86487A6874C97A0160F1E8D9CFD5A"/>
    <w:rsid w:val="00F05049"/>
  </w:style>
  <w:style w:type="paragraph" w:customStyle="1" w:styleId="FEEBFF1CA3DC431A89A4C10840F8AE19">
    <w:name w:val="FEEBFF1CA3DC431A89A4C10840F8AE19"/>
    <w:rsid w:val="00F05049"/>
  </w:style>
  <w:style w:type="paragraph" w:customStyle="1" w:styleId="B6278C72C8B5489D93F157D5F8D35AE3">
    <w:name w:val="B6278C72C8B5489D93F157D5F8D35AE3"/>
    <w:rsid w:val="00F05049"/>
  </w:style>
  <w:style w:type="paragraph" w:customStyle="1" w:styleId="F8E887E3DB9740DD85B6C5FF68B425FF">
    <w:name w:val="F8E887E3DB9740DD85B6C5FF68B425FF"/>
    <w:rsid w:val="00F05049"/>
  </w:style>
  <w:style w:type="paragraph" w:customStyle="1" w:styleId="B5CEEE6982B24E8F99572B0C3A009095">
    <w:name w:val="B5CEEE6982B24E8F99572B0C3A009095"/>
    <w:rsid w:val="00F05049"/>
  </w:style>
  <w:style w:type="paragraph" w:customStyle="1" w:styleId="F69642BE17AA46F481FC288ED3393322">
    <w:name w:val="F69642BE17AA46F481FC288ED3393322"/>
    <w:rsid w:val="00F05049"/>
  </w:style>
  <w:style w:type="paragraph" w:customStyle="1" w:styleId="5E7E2509B0E0452E84D2F1A3A3864F96">
    <w:name w:val="5E7E2509B0E0452E84D2F1A3A3864F96"/>
    <w:rsid w:val="00F05049"/>
  </w:style>
  <w:style w:type="paragraph" w:customStyle="1" w:styleId="36215A93634F4DA09446B133C246B6D5">
    <w:name w:val="36215A93634F4DA09446B133C246B6D5"/>
    <w:rsid w:val="00F05049"/>
  </w:style>
  <w:style w:type="paragraph" w:customStyle="1" w:styleId="6C3964FA7BA44828A34C6C258446BE8E">
    <w:name w:val="6C3964FA7BA44828A34C6C258446BE8E"/>
    <w:rsid w:val="00F05049"/>
  </w:style>
  <w:style w:type="paragraph" w:customStyle="1" w:styleId="3304A5F9244D493E93B45A6472FDF5C4">
    <w:name w:val="3304A5F9244D493E93B45A6472FDF5C4"/>
    <w:rsid w:val="00F05049"/>
  </w:style>
  <w:style w:type="paragraph" w:customStyle="1" w:styleId="3642F10030B94A2684EA6EFCE4AC4422">
    <w:name w:val="3642F10030B94A2684EA6EFCE4AC4422"/>
    <w:rsid w:val="00F05049"/>
  </w:style>
  <w:style w:type="paragraph" w:customStyle="1" w:styleId="89D19572FDCB419CACA7D1A2CB76BE0A">
    <w:name w:val="89D19572FDCB419CACA7D1A2CB76BE0A"/>
    <w:rsid w:val="00F05049"/>
  </w:style>
  <w:style w:type="paragraph" w:customStyle="1" w:styleId="9EA07CE01AC549EF9B0347210F170000">
    <w:name w:val="9EA07CE01AC549EF9B0347210F170000"/>
    <w:rsid w:val="00F05049"/>
  </w:style>
  <w:style w:type="paragraph" w:customStyle="1" w:styleId="0EA398798863466E9433A56413427D8D">
    <w:name w:val="0EA398798863466E9433A56413427D8D"/>
    <w:rsid w:val="00F05049"/>
  </w:style>
  <w:style w:type="paragraph" w:customStyle="1" w:styleId="A1D90610BC73437FAEF3D2F5B39C567D">
    <w:name w:val="A1D90610BC73437FAEF3D2F5B39C567D"/>
    <w:rsid w:val="00F05049"/>
  </w:style>
  <w:style w:type="paragraph" w:customStyle="1" w:styleId="694CC5DFA46D47BCBB13A0B77D72361C">
    <w:name w:val="694CC5DFA46D47BCBB13A0B77D72361C"/>
    <w:rsid w:val="00F05049"/>
  </w:style>
  <w:style w:type="paragraph" w:customStyle="1" w:styleId="A97A380E8C5D40268C2F5E7007CE578D">
    <w:name w:val="A97A380E8C5D40268C2F5E7007CE578D"/>
    <w:rsid w:val="00F05049"/>
  </w:style>
  <w:style w:type="paragraph" w:customStyle="1" w:styleId="891147B2793B4CDBBDA986D7EF0AD12D">
    <w:name w:val="891147B2793B4CDBBDA986D7EF0AD12D"/>
    <w:rsid w:val="00F05049"/>
  </w:style>
  <w:style w:type="paragraph" w:customStyle="1" w:styleId="9A1746E8110B47108BEA8D5F30C0E424">
    <w:name w:val="9A1746E8110B47108BEA8D5F30C0E424"/>
    <w:rsid w:val="00F05049"/>
  </w:style>
  <w:style w:type="paragraph" w:customStyle="1" w:styleId="4D98D8AE5C894D53AC7CB23C4BB352BC">
    <w:name w:val="4D98D8AE5C894D53AC7CB23C4BB352BC"/>
    <w:rsid w:val="00F05049"/>
  </w:style>
  <w:style w:type="paragraph" w:customStyle="1" w:styleId="E18D350880C64F0F919D7CB6C55E806A">
    <w:name w:val="E18D350880C64F0F919D7CB6C55E806A"/>
    <w:rsid w:val="00F05049"/>
  </w:style>
  <w:style w:type="paragraph" w:customStyle="1" w:styleId="42AFDF4E64014D97B7BF163ACD23BC6F">
    <w:name w:val="42AFDF4E64014D97B7BF163ACD23BC6F"/>
    <w:rsid w:val="00F05049"/>
  </w:style>
  <w:style w:type="paragraph" w:customStyle="1" w:styleId="6BD235A568C34048B1B8895D0E8FDBAB">
    <w:name w:val="6BD235A568C34048B1B8895D0E8FDBAB"/>
    <w:rsid w:val="00F05049"/>
  </w:style>
  <w:style w:type="paragraph" w:customStyle="1" w:styleId="64F9B7FF147E43BF829962E23DC5D8E7">
    <w:name w:val="64F9B7FF147E43BF829962E23DC5D8E7"/>
    <w:rsid w:val="00F05049"/>
  </w:style>
  <w:style w:type="paragraph" w:customStyle="1" w:styleId="35E99341702D4780BD35144152F9E27B">
    <w:name w:val="35E99341702D4780BD35144152F9E27B"/>
    <w:rsid w:val="00F05049"/>
  </w:style>
  <w:style w:type="paragraph" w:customStyle="1" w:styleId="BF107C994C814020A819B4CDB3649107">
    <w:name w:val="BF107C994C814020A819B4CDB3649107"/>
    <w:rsid w:val="00F05049"/>
  </w:style>
  <w:style w:type="paragraph" w:customStyle="1" w:styleId="BAB41184887E45D8A1078BCAF20AFADE">
    <w:name w:val="BAB41184887E45D8A1078BCAF20AFADE"/>
    <w:rsid w:val="00F05049"/>
  </w:style>
  <w:style w:type="paragraph" w:customStyle="1" w:styleId="FEDB9F226C58474FBBD33E7F702B0741">
    <w:name w:val="FEDB9F226C58474FBBD33E7F702B0741"/>
    <w:rsid w:val="00F05049"/>
  </w:style>
  <w:style w:type="paragraph" w:customStyle="1" w:styleId="C29A8F4E57554DBE9543A92B278D585F">
    <w:name w:val="C29A8F4E57554DBE9543A92B278D585F"/>
    <w:rsid w:val="00F05049"/>
  </w:style>
  <w:style w:type="paragraph" w:customStyle="1" w:styleId="5A1BC1B230644A1D87BEDB272564BB1B">
    <w:name w:val="5A1BC1B230644A1D87BEDB272564BB1B"/>
    <w:rsid w:val="00F05049"/>
  </w:style>
  <w:style w:type="paragraph" w:customStyle="1" w:styleId="5BEAD0736D1946DA8D38F3639870F61E">
    <w:name w:val="5BEAD0736D1946DA8D38F3639870F61E"/>
    <w:rsid w:val="00F05049"/>
  </w:style>
  <w:style w:type="paragraph" w:customStyle="1" w:styleId="1AF9476C074D43D7BD1CFB08B92EDCF9">
    <w:name w:val="1AF9476C074D43D7BD1CFB08B92EDCF9"/>
    <w:rsid w:val="00F05049"/>
  </w:style>
  <w:style w:type="paragraph" w:customStyle="1" w:styleId="57423639F36744F881D30A8AA88708BF">
    <w:name w:val="57423639F36744F881D30A8AA88708BF"/>
    <w:rsid w:val="00F05049"/>
  </w:style>
  <w:style w:type="paragraph" w:customStyle="1" w:styleId="4DD41F050DE8464EB6FBDA89DEF108DF">
    <w:name w:val="4DD41F050DE8464EB6FBDA89DEF108DF"/>
    <w:rsid w:val="00F05049"/>
  </w:style>
  <w:style w:type="paragraph" w:customStyle="1" w:styleId="22356B91C72340E188EB9BB23A3ECD6D">
    <w:name w:val="22356B91C72340E188EB9BB23A3ECD6D"/>
    <w:rsid w:val="00F05049"/>
  </w:style>
  <w:style w:type="paragraph" w:customStyle="1" w:styleId="09969B9554FD4632B4EAAD9A7E8C7CEC">
    <w:name w:val="09969B9554FD4632B4EAAD9A7E8C7CEC"/>
    <w:rsid w:val="00F05049"/>
  </w:style>
  <w:style w:type="paragraph" w:customStyle="1" w:styleId="1A6CEC9947EA43E7964AA106738096F7">
    <w:name w:val="1A6CEC9947EA43E7964AA106738096F7"/>
    <w:rsid w:val="00F05049"/>
  </w:style>
  <w:style w:type="paragraph" w:customStyle="1" w:styleId="B9B57BD136F140EC8D4A7B4471215A34">
    <w:name w:val="B9B57BD136F140EC8D4A7B4471215A34"/>
    <w:rsid w:val="00F05049"/>
  </w:style>
  <w:style w:type="paragraph" w:customStyle="1" w:styleId="DE8FAEFF03C643A2B0B93D6F5205672D">
    <w:name w:val="DE8FAEFF03C643A2B0B93D6F5205672D"/>
    <w:rsid w:val="00F05049"/>
  </w:style>
  <w:style w:type="paragraph" w:customStyle="1" w:styleId="A1E382E3B9CF4927AE7EBE504ED02CC0">
    <w:name w:val="A1E382E3B9CF4927AE7EBE504ED02CC0"/>
    <w:rsid w:val="00F05049"/>
  </w:style>
  <w:style w:type="paragraph" w:customStyle="1" w:styleId="03099A9D2DD8454CB7D8E1A9AD128898">
    <w:name w:val="03099A9D2DD8454CB7D8E1A9AD128898"/>
    <w:rsid w:val="00F05049"/>
  </w:style>
  <w:style w:type="paragraph" w:customStyle="1" w:styleId="3B313BC6FF604A0FA60A2CF331CE7682">
    <w:name w:val="3B313BC6FF604A0FA60A2CF331CE7682"/>
    <w:rsid w:val="00F05049"/>
  </w:style>
  <w:style w:type="paragraph" w:customStyle="1" w:styleId="E1F4DD95D0314106B9ED8759E462AEEB">
    <w:name w:val="E1F4DD95D0314106B9ED8759E462AEEB"/>
    <w:rsid w:val="00F05049"/>
  </w:style>
  <w:style w:type="paragraph" w:customStyle="1" w:styleId="AC2BDEEBF49A483BBA89C1C4BA66E79E">
    <w:name w:val="AC2BDEEBF49A483BBA89C1C4BA66E79E"/>
    <w:rsid w:val="00F05049"/>
  </w:style>
  <w:style w:type="paragraph" w:customStyle="1" w:styleId="8B79E7ED80C24E13BA063C1C32736651">
    <w:name w:val="8B79E7ED80C24E13BA063C1C32736651"/>
    <w:rsid w:val="00F05049"/>
  </w:style>
  <w:style w:type="paragraph" w:customStyle="1" w:styleId="03311F9EAFBF43129958041A7ECD6BE4">
    <w:name w:val="03311F9EAFBF43129958041A7ECD6BE4"/>
    <w:rsid w:val="00F05049"/>
  </w:style>
  <w:style w:type="paragraph" w:customStyle="1" w:styleId="AAD29FCB1C20448C8BA14D9378CAEEBC">
    <w:name w:val="AAD29FCB1C20448C8BA14D9378CAEEBC"/>
    <w:rsid w:val="00F05049"/>
  </w:style>
  <w:style w:type="paragraph" w:customStyle="1" w:styleId="5BF3010290E14B8FB7B0F68BB871143B">
    <w:name w:val="5BF3010290E14B8FB7B0F68BB871143B"/>
    <w:rsid w:val="00F05049"/>
  </w:style>
  <w:style w:type="paragraph" w:customStyle="1" w:styleId="04106704D53C47D8990057C42B125AFE">
    <w:name w:val="04106704D53C47D8990057C42B125AFE"/>
    <w:rsid w:val="00F05049"/>
  </w:style>
  <w:style w:type="paragraph" w:customStyle="1" w:styleId="7FF8271D08CE42E0BEFB2558D11BB0ED">
    <w:name w:val="7FF8271D08CE42E0BEFB2558D11BB0ED"/>
    <w:rsid w:val="00F05049"/>
  </w:style>
  <w:style w:type="paragraph" w:customStyle="1" w:styleId="01778E06AEE643E4AA37A6C034982385">
    <w:name w:val="01778E06AEE643E4AA37A6C034982385"/>
    <w:rsid w:val="00F05049"/>
  </w:style>
  <w:style w:type="paragraph" w:customStyle="1" w:styleId="A1AC1ECE387A4A62B88A558B020DA759">
    <w:name w:val="A1AC1ECE387A4A62B88A558B020DA759"/>
    <w:rsid w:val="00F05049"/>
  </w:style>
  <w:style w:type="paragraph" w:customStyle="1" w:styleId="824A51AC9E2C43BA86A1187E1F0F85C8">
    <w:name w:val="824A51AC9E2C43BA86A1187E1F0F85C8"/>
    <w:rsid w:val="00F05049"/>
  </w:style>
  <w:style w:type="paragraph" w:customStyle="1" w:styleId="1B3F70FBECDB4A0CA68A97B5F2C19A02">
    <w:name w:val="1B3F70FBECDB4A0CA68A97B5F2C19A02"/>
    <w:rsid w:val="00F05049"/>
  </w:style>
  <w:style w:type="paragraph" w:customStyle="1" w:styleId="0B377CF4C1BD48F995FB699F9705F429">
    <w:name w:val="0B377CF4C1BD48F995FB699F9705F429"/>
    <w:rsid w:val="00F05049"/>
  </w:style>
  <w:style w:type="paragraph" w:customStyle="1" w:styleId="27927F2D9EF148FBB909DDFB82610832">
    <w:name w:val="27927F2D9EF148FBB909DDFB82610832"/>
    <w:rsid w:val="00F05049"/>
  </w:style>
  <w:style w:type="paragraph" w:customStyle="1" w:styleId="CF760E87631B4504A669F56C1435CEFE">
    <w:name w:val="CF760E87631B4504A669F56C1435CEFE"/>
    <w:rsid w:val="00F05049"/>
  </w:style>
  <w:style w:type="paragraph" w:customStyle="1" w:styleId="24D0FB5D7F1D470E844090742B0AC6A7">
    <w:name w:val="24D0FB5D7F1D470E844090742B0AC6A7"/>
    <w:rsid w:val="00F05049"/>
  </w:style>
  <w:style w:type="paragraph" w:customStyle="1" w:styleId="A9E1E8A1BFCF4C7DB884E4D0B2175588">
    <w:name w:val="A9E1E8A1BFCF4C7DB884E4D0B2175588"/>
    <w:rsid w:val="00F05049"/>
  </w:style>
  <w:style w:type="paragraph" w:customStyle="1" w:styleId="7E9B036667BA4DE6B729C13786134170">
    <w:name w:val="7E9B036667BA4DE6B729C13786134170"/>
    <w:rsid w:val="00F05049"/>
  </w:style>
  <w:style w:type="paragraph" w:customStyle="1" w:styleId="2D05D76F966145458B3135E0BC2D4312">
    <w:name w:val="2D05D76F966145458B3135E0BC2D4312"/>
    <w:rsid w:val="00F05049"/>
  </w:style>
  <w:style w:type="paragraph" w:customStyle="1" w:styleId="18D94800F37F4BCE8706133750E97A06">
    <w:name w:val="18D94800F37F4BCE8706133750E97A06"/>
    <w:rsid w:val="00F05049"/>
  </w:style>
  <w:style w:type="paragraph" w:customStyle="1" w:styleId="E99DEDC3E0D34C6FA86DF9E139563109">
    <w:name w:val="E99DEDC3E0D34C6FA86DF9E139563109"/>
    <w:rsid w:val="00F05049"/>
  </w:style>
  <w:style w:type="paragraph" w:customStyle="1" w:styleId="A25C149F11224ABE9CD193A0961A5D6D">
    <w:name w:val="A25C149F11224ABE9CD193A0961A5D6D"/>
    <w:rsid w:val="00F05049"/>
  </w:style>
  <w:style w:type="paragraph" w:customStyle="1" w:styleId="B8E3B40FA6A345409F386AD5B635052F">
    <w:name w:val="B8E3B40FA6A345409F386AD5B635052F"/>
    <w:rsid w:val="00F05049"/>
  </w:style>
  <w:style w:type="paragraph" w:customStyle="1" w:styleId="E5BCF4CC7E954BA98F6DAAC08D37F038">
    <w:name w:val="E5BCF4CC7E954BA98F6DAAC08D37F038"/>
    <w:rsid w:val="00F05049"/>
  </w:style>
  <w:style w:type="paragraph" w:customStyle="1" w:styleId="79858EBFD17248D99680CD74043425FF">
    <w:name w:val="79858EBFD17248D99680CD74043425FF"/>
    <w:rsid w:val="00F05049"/>
  </w:style>
  <w:style w:type="paragraph" w:customStyle="1" w:styleId="AAADDE4B4D804B7FBA5CC6DFD6CE088E">
    <w:name w:val="AAADDE4B4D804B7FBA5CC6DFD6CE088E"/>
    <w:rsid w:val="00F05049"/>
  </w:style>
  <w:style w:type="paragraph" w:customStyle="1" w:styleId="CB8BDB50524843CBAE4153625A519E4F">
    <w:name w:val="CB8BDB50524843CBAE4153625A519E4F"/>
    <w:rsid w:val="00F05049"/>
  </w:style>
  <w:style w:type="paragraph" w:customStyle="1" w:styleId="62772AFA640D483BAA5A2CD249A6D9D6">
    <w:name w:val="62772AFA640D483BAA5A2CD249A6D9D6"/>
    <w:rsid w:val="00F05049"/>
  </w:style>
  <w:style w:type="paragraph" w:customStyle="1" w:styleId="483D8640E5C144BFAA6D843C6E20071C">
    <w:name w:val="483D8640E5C144BFAA6D843C6E20071C"/>
    <w:rsid w:val="00F05049"/>
  </w:style>
  <w:style w:type="paragraph" w:customStyle="1" w:styleId="7BC72DBEE0434EA2941E9C70EDDF15FB">
    <w:name w:val="7BC72DBEE0434EA2941E9C70EDDF15FB"/>
    <w:rsid w:val="00F05049"/>
  </w:style>
  <w:style w:type="paragraph" w:customStyle="1" w:styleId="07B9D8F1A7724F2CADB7533912A00F34">
    <w:name w:val="07B9D8F1A7724F2CADB7533912A00F34"/>
    <w:rsid w:val="00F05049"/>
  </w:style>
  <w:style w:type="paragraph" w:customStyle="1" w:styleId="13208D0496874BF18A8CD0AE3184BE6A">
    <w:name w:val="13208D0496874BF18A8CD0AE3184BE6A"/>
    <w:rsid w:val="00F05049"/>
  </w:style>
  <w:style w:type="paragraph" w:customStyle="1" w:styleId="58C06BDD6D684628B4999CCC969324EB">
    <w:name w:val="58C06BDD6D684628B4999CCC969324EB"/>
    <w:rsid w:val="00F05049"/>
  </w:style>
  <w:style w:type="paragraph" w:customStyle="1" w:styleId="9B5A95B5C8544AE0BEE5E6B1FC718FA0">
    <w:name w:val="9B5A95B5C8544AE0BEE5E6B1FC718FA0"/>
    <w:rsid w:val="00F05049"/>
  </w:style>
  <w:style w:type="paragraph" w:customStyle="1" w:styleId="CB0F6B42C9744F92936532D89189BCE5">
    <w:name w:val="CB0F6B42C9744F92936532D89189BCE5"/>
    <w:rsid w:val="00F05049"/>
  </w:style>
  <w:style w:type="paragraph" w:customStyle="1" w:styleId="F920BE7221A949D6977A496039A28EE3">
    <w:name w:val="F920BE7221A949D6977A496039A28EE3"/>
    <w:rsid w:val="00F05049"/>
  </w:style>
  <w:style w:type="paragraph" w:customStyle="1" w:styleId="9194F070C3A845C48A8D96C49F47CDE7">
    <w:name w:val="9194F070C3A845C48A8D96C49F47CDE7"/>
    <w:rsid w:val="00F05049"/>
  </w:style>
  <w:style w:type="paragraph" w:customStyle="1" w:styleId="BAD34148AE10411686BBECEDD4AA11A3">
    <w:name w:val="BAD34148AE10411686BBECEDD4AA11A3"/>
    <w:rsid w:val="00F05049"/>
  </w:style>
  <w:style w:type="paragraph" w:customStyle="1" w:styleId="DADC0EDCAA084AD6AAD22609B5E7C688">
    <w:name w:val="DADC0EDCAA084AD6AAD22609B5E7C688"/>
    <w:rsid w:val="00F05049"/>
  </w:style>
  <w:style w:type="paragraph" w:customStyle="1" w:styleId="C6E261E253314056B291F623AF28F13D">
    <w:name w:val="C6E261E253314056B291F623AF28F13D"/>
    <w:rsid w:val="00F05049"/>
  </w:style>
  <w:style w:type="paragraph" w:customStyle="1" w:styleId="667098C99BEF4FA7907A3968C599F4B6">
    <w:name w:val="667098C99BEF4FA7907A3968C599F4B6"/>
    <w:rsid w:val="00F05049"/>
  </w:style>
  <w:style w:type="paragraph" w:customStyle="1" w:styleId="8C207905E82340F2A1632D1BB1B47355">
    <w:name w:val="8C207905E82340F2A1632D1BB1B47355"/>
    <w:rsid w:val="00F05049"/>
  </w:style>
  <w:style w:type="paragraph" w:customStyle="1" w:styleId="8AEB79798B6E4B719CE232422126DD7F">
    <w:name w:val="8AEB79798B6E4B719CE232422126DD7F"/>
    <w:rsid w:val="00F05049"/>
  </w:style>
  <w:style w:type="paragraph" w:customStyle="1" w:styleId="70EDC66A6D804A1CA028C6E5A299D280">
    <w:name w:val="70EDC66A6D804A1CA028C6E5A299D280"/>
    <w:rsid w:val="00F05049"/>
  </w:style>
  <w:style w:type="paragraph" w:customStyle="1" w:styleId="26BC51DD4DD2478AA4B3373EF2B53B9F">
    <w:name w:val="26BC51DD4DD2478AA4B3373EF2B53B9F"/>
    <w:rsid w:val="00F05049"/>
  </w:style>
  <w:style w:type="paragraph" w:customStyle="1" w:styleId="378A702162CC4846AA364A02E4E412CE">
    <w:name w:val="378A702162CC4846AA364A02E4E412CE"/>
    <w:rsid w:val="00F05049"/>
  </w:style>
  <w:style w:type="paragraph" w:customStyle="1" w:styleId="0D1CB81044374B1288C4DB6256E1A7C7">
    <w:name w:val="0D1CB81044374B1288C4DB6256E1A7C7"/>
    <w:rsid w:val="00F05049"/>
  </w:style>
  <w:style w:type="paragraph" w:customStyle="1" w:styleId="8E99A151BB694E878E7061DB71B6FDEE">
    <w:name w:val="8E99A151BB694E878E7061DB71B6FDEE"/>
    <w:rsid w:val="00F05049"/>
  </w:style>
  <w:style w:type="paragraph" w:customStyle="1" w:styleId="448FCB7CE2E34C8A92D83EA7745CFF59">
    <w:name w:val="448FCB7CE2E34C8A92D83EA7745CFF59"/>
    <w:rsid w:val="00F05049"/>
  </w:style>
  <w:style w:type="paragraph" w:customStyle="1" w:styleId="38C845794D694368A8F276446AA04469">
    <w:name w:val="38C845794D694368A8F276446AA04469"/>
    <w:rsid w:val="00F05049"/>
  </w:style>
  <w:style w:type="paragraph" w:customStyle="1" w:styleId="963F4F3E01C847EBA4FAC544C3FE3A39">
    <w:name w:val="963F4F3E01C847EBA4FAC544C3FE3A39"/>
    <w:rsid w:val="00F05049"/>
  </w:style>
  <w:style w:type="paragraph" w:customStyle="1" w:styleId="F87C1CD131804E91AC38D74923860707">
    <w:name w:val="F87C1CD131804E91AC38D74923860707"/>
    <w:rsid w:val="00F05049"/>
  </w:style>
  <w:style w:type="paragraph" w:customStyle="1" w:styleId="29973911552C47BF8B41172A71A1F8C6">
    <w:name w:val="29973911552C47BF8B41172A71A1F8C6"/>
    <w:rsid w:val="00F05049"/>
  </w:style>
  <w:style w:type="paragraph" w:customStyle="1" w:styleId="AD551F50BEA64740BEB047409701FC97">
    <w:name w:val="AD551F50BEA64740BEB047409701FC97"/>
    <w:rsid w:val="00F05049"/>
  </w:style>
  <w:style w:type="paragraph" w:customStyle="1" w:styleId="2F0A6420E4F54BFD8272D2035D4B736C">
    <w:name w:val="2F0A6420E4F54BFD8272D2035D4B736C"/>
    <w:rsid w:val="00F05049"/>
  </w:style>
  <w:style w:type="paragraph" w:customStyle="1" w:styleId="30751F5C13174DE895C9262AC9779DD5">
    <w:name w:val="30751F5C13174DE895C9262AC9779DD5"/>
    <w:rsid w:val="00F05049"/>
  </w:style>
  <w:style w:type="paragraph" w:customStyle="1" w:styleId="7443488B451C4C26AD8EF81F8EB3D8EC">
    <w:name w:val="7443488B451C4C26AD8EF81F8EB3D8EC"/>
    <w:rsid w:val="00F05049"/>
  </w:style>
  <w:style w:type="paragraph" w:customStyle="1" w:styleId="3A7E7F39A18F40A6B9F10D25269D88BB">
    <w:name w:val="3A7E7F39A18F40A6B9F10D25269D88BB"/>
    <w:rsid w:val="00F05049"/>
  </w:style>
  <w:style w:type="paragraph" w:customStyle="1" w:styleId="58DC5FD1756F4626894ED5429BCDD320">
    <w:name w:val="58DC5FD1756F4626894ED5429BCDD320"/>
    <w:rsid w:val="00F05049"/>
  </w:style>
  <w:style w:type="paragraph" w:customStyle="1" w:styleId="A63D5A2DDD894ABCBC35D6A8EF2FA919">
    <w:name w:val="A63D5A2DDD894ABCBC35D6A8EF2FA919"/>
    <w:rsid w:val="00F05049"/>
  </w:style>
  <w:style w:type="paragraph" w:customStyle="1" w:styleId="6356A8A51A0947C09E26AD7E10E70CE0">
    <w:name w:val="6356A8A51A0947C09E26AD7E10E70CE0"/>
    <w:rsid w:val="00F05049"/>
  </w:style>
  <w:style w:type="paragraph" w:customStyle="1" w:styleId="B128A94EF0E0451DAED8C028ADBE39B9">
    <w:name w:val="B128A94EF0E0451DAED8C028ADBE39B9"/>
    <w:rsid w:val="00F05049"/>
  </w:style>
  <w:style w:type="paragraph" w:customStyle="1" w:styleId="716EDE8DC23F46CB89915E5C3D5302CB">
    <w:name w:val="716EDE8DC23F46CB89915E5C3D5302CB"/>
    <w:rsid w:val="00F05049"/>
  </w:style>
  <w:style w:type="paragraph" w:customStyle="1" w:styleId="CAFE1BB9B0364A02B347330CB0A988DC">
    <w:name w:val="CAFE1BB9B0364A02B347330CB0A988DC"/>
    <w:rsid w:val="00F05049"/>
  </w:style>
  <w:style w:type="paragraph" w:customStyle="1" w:styleId="94F45AA8708845719EF3E4320005805A">
    <w:name w:val="94F45AA8708845719EF3E4320005805A"/>
    <w:rsid w:val="00F05049"/>
  </w:style>
  <w:style w:type="paragraph" w:customStyle="1" w:styleId="9E631F85A7004476BD2E583E9EAA081E">
    <w:name w:val="9E631F85A7004476BD2E583E9EAA081E"/>
    <w:rsid w:val="00F05049"/>
  </w:style>
  <w:style w:type="paragraph" w:customStyle="1" w:styleId="EA44EA67EDE14FD2921F7ADC8332834F">
    <w:name w:val="EA44EA67EDE14FD2921F7ADC8332834F"/>
    <w:rsid w:val="00F05049"/>
  </w:style>
  <w:style w:type="paragraph" w:customStyle="1" w:styleId="7B6D7FD6F25C4F19812B98CD814A9170">
    <w:name w:val="7B6D7FD6F25C4F19812B98CD814A9170"/>
    <w:rsid w:val="00F05049"/>
  </w:style>
  <w:style w:type="paragraph" w:customStyle="1" w:styleId="A85FD47D572D48AC861354D7519729FF">
    <w:name w:val="A85FD47D572D48AC861354D7519729FF"/>
    <w:rsid w:val="0033325D"/>
  </w:style>
  <w:style w:type="paragraph" w:customStyle="1" w:styleId="BC0A4AEA1A6645FFB1B345A8044787C1">
    <w:name w:val="BC0A4AEA1A6645FFB1B345A8044787C1"/>
    <w:rsid w:val="0033325D"/>
  </w:style>
  <w:style w:type="paragraph" w:customStyle="1" w:styleId="58E0DD90AE0843A49CE75DC71C118CFB1">
    <w:name w:val="58E0DD90AE0843A49CE75DC71C118CFB1"/>
    <w:rsid w:val="0033325D"/>
  </w:style>
  <w:style w:type="paragraph" w:customStyle="1" w:styleId="FB2506A9B282489797479C4CF0A3185A">
    <w:name w:val="FB2506A9B282489797479C4CF0A3185A"/>
    <w:rsid w:val="0033325D"/>
  </w:style>
  <w:style w:type="paragraph" w:customStyle="1" w:styleId="1F9A05D97C234797AF1FF43F3577E089">
    <w:name w:val="1F9A05D97C234797AF1FF43F3577E089"/>
    <w:rsid w:val="0033325D"/>
  </w:style>
  <w:style w:type="paragraph" w:customStyle="1" w:styleId="18C4575364104A47B8AAC144DCD8C4891">
    <w:name w:val="18C4575364104A47B8AAC144DCD8C4891"/>
    <w:rsid w:val="0033325D"/>
  </w:style>
  <w:style w:type="paragraph" w:customStyle="1" w:styleId="938591CF25D2481380AE47A1D2DCB6AB1">
    <w:name w:val="938591CF25D2481380AE47A1D2DCB6AB1"/>
    <w:rsid w:val="0033325D"/>
  </w:style>
  <w:style w:type="paragraph" w:customStyle="1" w:styleId="FAD5D7EE43AB445BBED17197B49A5C2B">
    <w:name w:val="FAD5D7EE43AB445BBED17197B49A5C2B"/>
    <w:rsid w:val="0033325D"/>
  </w:style>
  <w:style w:type="paragraph" w:customStyle="1" w:styleId="60EA9241A5364E3488FC4934D82CB4F01">
    <w:name w:val="60EA9241A5364E3488FC4934D82CB4F01"/>
    <w:rsid w:val="0033325D"/>
  </w:style>
  <w:style w:type="paragraph" w:customStyle="1" w:styleId="EA05E3815A3B4967B11A8AF3E733179D">
    <w:name w:val="EA05E3815A3B4967B11A8AF3E733179D"/>
    <w:rsid w:val="0033325D"/>
  </w:style>
  <w:style w:type="paragraph" w:customStyle="1" w:styleId="23560B8D9CE8415793EF8CDA4A3095E9">
    <w:name w:val="23560B8D9CE8415793EF8CDA4A3095E9"/>
    <w:rsid w:val="0033325D"/>
  </w:style>
  <w:style w:type="paragraph" w:customStyle="1" w:styleId="740D8522B4D94300823D12BDEBF8C8A8">
    <w:name w:val="740D8522B4D94300823D12BDEBF8C8A8"/>
    <w:rsid w:val="0033325D"/>
  </w:style>
  <w:style w:type="paragraph" w:customStyle="1" w:styleId="FCD6948CB4F24CE78A0DC1AE249B46B7">
    <w:name w:val="FCD6948CB4F24CE78A0DC1AE249B46B7"/>
    <w:rsid w:val="0033325D"/>
  </w:style>
  <w:style w:type="paragraph" w:customStyle="1" w:styleId="FB2F79CB4E244EB2ABA1A68993D55075">
    <w:name w:val="FB2F79CB4E244EB2ABA1A68993D55075"/>
    <w:rsid w:val="0033325D"/>
  </w:style>
  <w:style w:type="paragraph" w:customStyle="1" w:styleId="92EDD791DC9446418E6ADCB178EA7EA4">
    <w:name w:val="92EDD791DC9446418E6ADCB178EA7EA4"/>
    <w:rsid w:val="0033325D"/>
  </w:style>
  <w:style w:type="paragraph" w:customStyle="1" w:styleId="138E9811732744238105FB7E252115A2">
    <w:name w:val="138E9811732744238105FB7E252115A2"/>
    <w:rsid w:val="0033325D"/>
  </w:style>
  <w:style w:type="paragraph" w:customStyle="1" w:styleId="58E0DD90AE0843A49CE75DC71C118CFB2">
    <w:name w:val="58E0DD90AE0843A49CE75DC71C118CFB2"/>
    <w:rsid w:val="0033325D"/>
  </w:style>
  <w:style w:type="paragraph" w:customStyle="1" w:styleId="FB2506A9B282489797479C4CF0A3185A1">
    <w:name w:val="FB2506A9B282489797479C4CF0A3185A1"/>
    <w:rsid w:val="0033325D"/>
  </w:style>
  <w:style w:type="paragraph" w:customStyle="1" w:styleId="1F9A05D97C234797AF1FF43F3577E0891">
    <w:name w:val="1F9A05D97C234797AF1FF43F3577E0891"/>
    <w:rsid w:val="0033325D"/>
  </w:style>
  <w:style w:type="paragraph" w:customStyle="1" w:styleId="18C4575364104A47B8AAC144DCD8C4892">
    <w:name w:val="18C4575364104A47B8AAC144DCD8C4892"/>
    <w:rsid w:val="0033325D"/>
  </w:style>
  <w:style w:type="paragraph" w:customStyle="1" w:styleId="938591CF25D2481380AE47A1D2DCB6AB2">
    <w:name w:val="938591CF25D2481380AE47A1D2DCB6AB2"/>
    <w:rsid w:val="0033325D"/>
  </w:style>
  <w:style w:type="paragraph" w:customStyle="1" w:styleId="FAD5D7EE43AB445BBED17197B49A5C2B1">
    <w:name w:val="FAD5D7EE43AB445BBED17197B49A5C2B1"/>
    <w:rsid w:val="0033325D"/>
  </w:style>
  <w:style w:type="paragraph" w:customStyle="1" w:styleId="60EA9241A5364E3488FC4934D82CB4F02">
    <w:name w:val="60EA9241A5364E3488FC4934D82CB4F02"/>
    <w:rsid w:val="0033325D"/>
  </w:style>
  <w:style w:type="paragraph" w:customStyle="1" w:styleId="EA05E3815A3B4967B11A8AF3E733179D1">
    <w:name w:val="EA05E3815A3B4967B11A8AF3E733179D1"/>
    <w:rsid w:val="0033325D"/>
  </w:style>
  <w:style w:type="paragraph" w:customStyle="1" w:styleId="23560B8D9CE8415793EF8CDA4A3095E91">
    <w:name w:val="23560B8D9CE8415793EF8CDA4A3095E91"/>
    <w:rsid w:val="0033325D"/>
  </w:style>
  <w:style w:type="paragraph" w:customStyle="1" w:styleId="740D8522B4D94300823D12BDEBF8C8A81">
    <w:name w:val="740D8522B4D94300823D12BDEBF8C8A81"/>
    <w:rsid w:val="0033325D"/>
  </w:style>
  <w:style w:type="paragraph" w:customStyle="1" w:styleId="FCD6948CB4F24CE78A0DC1AE249B46B71">
    <w:name w:val="FCD6948CB4F24CE78A0DC1AE249B46B71"/>
    <w:rsid w:val="0033325D"/>
  </w:style>
  <w:style w:type="paragraph" w:customStyle="1" w:styleId="8A1B482D811D44E3A40A24A7C5F5CB2C">
    <w:name w:val="8A1B482D811D44E3A40A24A7C5F5CB2C"/>
    <w:rsid w:val="0033325D"/>
  </w:style>
  <w:style w:type="paragraph" w:customStyle="1" w:styleId="73418BC76D5448F4B3026EA9CEB2FAB0">
    <w:name w:val="73418BC76D5448F4B3026EA9CEB2FAB0"/>
    <w:rsid w:val="00B0654D"/>
    <w:pPr>
      <w:spacing w:after="160" w:line="259" w:lineRule="auto"/>
    </w:pPr>
  </w:style>
  <w:style w:type="paragraph" w:customStyle="1" w:styleId="DB447F991E314DA49C2F557984185A8F">
    <w:name w:val="DB447F991E314DA49C2F557984185A8F"/>
    <w:rsid w:val="00B0654D"/>
    <w:pPr>
      <w:spacing w:after="160" w:line="259" w:lineRule="auto"/>
    </w:pPr>
  </w:style>
  <w:style w:type="paragraph" w:customStyle="1" w:styleId="2A73D1497BB44B83B4CD10F899B1E244">
    <w:name w:val="2A73D1497BB44B83B4CD10F899B1E244"/>
    <w:rsid w:val="00B0654D"/>
    <w:pPr>
      <w:spacing w:after="160" w:line="259" w:lineRule="auto"/>
    </w:pPr>
  </w:style>
  <w:style w:type="paragraph" w:customStyle="1" w:styleId="8C49B8DD64C2423DBDFBAA3F1EF69FC8">
    <w:name w:val="8C49B8DD64C2423DBDFBAA3F1EF69FC8"/>
    <w:rsid w:val="00B0654D"/>
    <w:pPr>
      <w:spacing w:after="160" w:line="259" w:lineRule="auto"/>
    </w:pPr>
  </w:style>
  <w:style w:type="paragraph" w:customStyle="1" w:styleId="E053363B49A84228A6424E10D353CC4C">
    <w:name w:val="E053363B49A84228A6424E10D353CC4C"/>
    <w:rsid w:val="00B0654D"/>
    <w:pPr>
      <w:spacing w:after="160" w:line="259" w:lineRule="auto"/>
    </w:pPr>
  </w:style>
  <w:style w:type="paragraph" w:customStyle="1" w:styleId="E052A7A3321B4EE9B0294D67254FDB43">
    <w:name w:val="E052A7A3321B4EE9B0294D67254FDB43"/>
    <w:rsid w:val="00B0654D"/>
    <w:pPr>
      <w:spacing w:after="160" w:line="259" w:lineRule="auto"/>
    </w:pPr>
  </w:style>
  <w:style w:type="paragraph" w:customStyle="1" w:styleId="C3BD3A1FF5DC45A2924A77794F6DB470">
    <w:name w:val="C3BD3A1FF5DC45A2924A77794F6DB470"/>
    <w:rsid w:val="00B0654D"/>
    <w:pPr>
      <w:spacing w:after="160" w:line="259" w:lineRule="auto"/>
    </w:pPr>
  </w:style>
  <w:style w:type="paragraph" w:customStyle="1" w:styleId="B9208CCB35E046E984A22980FF2397B7">
    <w:name w:val="B9208CCB35E046E984A22980FF2397B7"/>
    <w:rsid w:val="00B0654D"/>
    <w:pPr>
      <w:spacing w:after="160" w:line="259" w:lineRule="auto"/>
    </w:pPr>
  </w:style>
  <w:style w:type="paragraph" w:customStyle="1" w:styleId="4EEDD093454C469899EA533EE05FAE35">
    <w:name w:val="4EEDD093454C469899EA533EE05FAE35"/>
    <w:rsid w:val="00B0654D"/>
    <w:pPr>
      <w:spacing w:after="160" w:line="259" w:lineRule="auto"/>
    </w:pPr>
  </w:style>
  <w:style w:type="paragraph" w:customStyle="1" w:styleId="B986469A94A54E198B1A3BDFE4680D6A">
    <w:name w:val="B986469A94A54E198B1A3BDFE4680D6A"/>
    <w:rsid w:val="00B0654D"/>
    <w:pPr>
      <w:spacing w:after="160" w:line="259" w:lineRule="auto"/>
    </w:pPr>
  </w:style>
  <w:style w:type="paragraph" w:customStyle="1" w:styleId="069A33C1033E4D529806BF551AFFAFF8">
    <w:name w:val="069A33C1033E4D529806BF551AFFAFF8"/>
    <w:rsid w:val="00B0654D"/>
    <w:pPr>
      <w:spacing w:after="160" w:line="259" w:lineRule="auto"/>
    </w:pPr>
  </w:style>
  <w:style w:type="paragraph" w:customStyle="1" w:styleId="28759E044BB44034A542282250431FD3">
    <w:name w:val="28759E044BB44034A542282250431FD3"/>
    <w:rsid w:val="00B0654D"/>
    <w:pPr>
      <w:spacing w:after="160" w:line="259" w:lineRule="auto"/>
    </w:pPr>
  </w:style>
  <w:style w:type="paragraph" w:customStyle="1" w:styleId="414F280D34B64EECB1C795EF4605E16A">
    <w:name w:val="414F280D34B64EECB1C795EF4605E16A"/>
    <w:rsid w:val="00B0654D"/>
    <w:pPr>
      <w:spacing w:after="160" w:line="259" w:lineRule="auto"/>
    </w:pPr>
  </w:style>
  <w:style w:type="paragraph" w:customStyle="1" w:styleId="E03F15369B17428FA8A8F8A1E0590D41">
    <w:name w:val="E03F15369B17428FA8A8F8A1E0590D41"/>
    <w:rsid w:val="00B0654D"/>
    <w:pPr>
      <w:spacing w:after="160" w:line="259" w:lineRule="auto"/>
    </w:pPr>
  </w:style>
  <w:style w:type="paragraph" w:customStyle="1" w:styleId="1CFE072502AD42AE82936C7171769CAF">
    <w:name w:val="1CFE072502AD42AE82936C7171769CAF"/>
    <w:rsid w:val="00B0654D"/>
    <w:pPr>
      <w:spacing w:after="160" w:line="259" w:lineRule="auto"/>
    </w:pPr>
  </w:style>
  <w:style w:type="paragraph" w:customStyle="1" w:styleId="C302C8B561834018ADD1C973BB4A653E">
    <w:name w:val="C302C8B561834018ADD1C973BB4A653E"/>
    <w:rsid w:val="00B0654D"/>
    <w:pPr>
      <w:spacing w:after="160" w:line="259" w:lineRule="auto"/>
    </w:pPr>
  </w:style>
  <w:style w:type="paragraph" w:customStyle="1" w:styleId="A87E997D1B6F47BCB53217D37AF0F911">
    <w:name w:val="A87E997D1B6F47BCB53217D37AF0F911"/>
    <w:rsid w:val="00B0654D"/>
    <w:pPr>
      <w:spacing w:after="160" w:line="259" w:lineRule="auto"/>
    </w:pPr>
  </w:style>
  <w:style w:type="paragraph" w:customStyle="1" w:styleId="E4F76BDC1AC84D64929B542AFE844476">
    <w:name w:val="E4F76BDC1AC84D64929B542AFE844476"/>
    <w:rsid w:val="00B0654D"/>
    <w:pPr>
      <w:spacing w:after="160" w:line="259" w:lineRule="auto"/>
    </w:pPr>
  </w:style>
  <w:style w:type="paragraph" w:customStyle="1" w:styleId="AAFDE26C87D648798BFE4CB8CE0216BF">
    <w:name w:val="AAFDE26C87D648798BFE4CB8CE0216BF"/>
    <w:rsid w:val="00B0654D"/>
    <w:pPr>
      <w:spacing w:after="160" w:line="259" w:lineRule="auto"/>
    </w:pPr>
  </w:style>
  <w:style w:type="paragraph" w:customStyle="1" w:styleId="4C06BDE59A3A4D0E8573AB66AE5BD176">
    <w:name w:val="4C06BDE59A3A4D0E8573AB66AE5BD176"/>
    <w:rsid w:val="00B0654D"/>
    <w:pPr>
      <w:spacing w:after="160" w:line="259" w:lineRule="auto"/>
    </w:pPr>
  </w:style>
  <w:style w:type="paragraph" w:customStyle="1" w:styleId="30D8E574587A476BA2DFE241334911F3">
    <w:name w:val="30D8E574587A476BA2DFE241334911F3"/>
    <w:rsid w:val="00B0654D"/>
    <w:pPr>
      <w:spacing w:after="160" w:line="259" w:lineRule="auto"/>
    </w:pPr>
  </w:style>
  <w:style w:type="paragraph" w:customStyle="1" w:styleId="39E54A2A64A249A88B7103D493DEA99E">
    <w:name w:val="39E54A2A64A249A88B7103D493DEA99E"/>
    <w:rsid w:val="00B0654D"/>
    <w:pPr>
      <w:spacing w:after="160" w:line="259" w:lineRule="auto"/>
    </w:pPr>
  </w:style>
  <w:style w:type="paragraph" w:customStyle="1" w:styleId="DC5323C5CD184601A09D787E752DAA13">
    <w:name w:val="DC5323C5CD184601A09D787E752DAA13"/>
    <w:rsid w:val="00B0654D"/>
    <w:pPr>
      <w:spacing w:after="160" w:line="259" w:lineRule="auto"/>
    </w:pPr>
  </w:style>
  <w:style w:type="paragraph" w:customStyle="1" w:styleId="0C5D3029DEE046F8BCB4046C9DDB2B93">
    <w:name w:val="0C5D3029DEE046F8BCB4046C9DDB2B93"/>
    <w:rsid w:val="00B0654D"/>
    <w:pPr>
      <w:spacing w:after="160" w:line="259" w:lineRule="auto"/>
    </w:pPr>
  </w:style>
  <w:style w:type="paragraph" w:customStyle="1" w:styleId="03C87EBB50C14E6DA7B30616E79AD211">
    <w:name w:val="03C87EBB50C14E6DA7B30616E79AD211"/>
    <w:rsid w:val="00B0654D"/>
    <w:pPr>
      <w:spacing w:after="160" w:line="259" w:lineRule="auto"/>
    </w:pPr>
  </w:style>
  <w:style w:type="paragraph" w:customStyle="1" w:styleId="60FDB3EA1DD94DE59FD8F233FEFD97F9">
    <w:name w:val="60FDB3EA1DD94DE59FD8F233FEFD97F9"/>
    <w:rsid w:val="00B0654D"/>
    <w:pPr>
      <w:spacing w:after="160" w:line="259" w:lineRule="auto"/>
    </w:pPr>
  </w:style>
  <w:style w:type="paragraph" w:customStyle="1" w:styleId="3A0B68E53976480198DD09966A8EEA9A">
    <w:name w:val="3A0B68E53976480198DD09966A8EEA9A"/>
    <w:rsid w:val="00B0654D"/>
    <w:pPr>
      <w:spacing w:after="160" w:line="259" w:lineRule="auto"/>
    </w:pPr>
  </w:style>
  <w:style w:type="paragraph" w:customStyle="1" w:styleId="DB9F3D4757DA46FC9181ACC70F749048">
    <w:name w:val="DB9F3D4757DA46FC9181ACC70F749048"/>
    <w:rsid w:val="00B0654D"/>
    <w:pPr>
      <w:spacing w:after="160" w:line="259" w:lineRule="auto"/>
    </w:pPr>
  </w:style>
  <w:style w:type="paragraph" w:customStyle="1" w:styleId="DCF207920F2F4E94BD2DA2866436BA54">
    <w:name w:val="DCF207920F2F4E94BD2DA2866436BA54"/>
    <w:rsid w:val="00B0654D"/>
    <w:pPr>
      <w:spacing w:after="160" w:line="259" w:lineRule="auto"/>
    </w:pPr>
  </w:style>
  <w:style w:type="paragraph" w:customStyle="1" w:styleId="AA1A6FA40ED94982B05537E5A42BA343">
    <w:name w:val="AA1A6FA40ED94982B05537E5A42BA343"/>
    <w:rsid w:val="00B0654D"/>
    <w:pPr>
      <w:spacing w:after="160" w:line="259" w:lineRule="auto"/>
    </w:pPr>
  </w:style>
  <w:style w:type="paragraph" w:customStyle="1" w:styleId="E18A7747E6B442FB908498B73C3B5D14">
    <w:name w:val="E18A7747E6B442FB908498B73C3B5D14"/>
    <w:rsid w:val="00B0654D"/>
    <w:pPr>
      <w:spacing w:after="160" w:line="259" w:lineRule="auto"/>
    </w:pPr>
  </w:style>
  <w:style w:type="paragraph" w:customStyle="1" w:styleId="1B96B178CB8248C6B188E3B007823B28">
    <w:name w:val="1B96B178CB8248C6B188E3B007823B28"/>
    <w:rsid w:val="00B0654D"/>
    <w:pPr>
      <w:spacing w:after="160" w:line="259" w:lineRule="auto"/>
    </w:pPr>
  </w:style>
  <w:style w:type="paragraph" w:customStyle="1" w:styleId="F98576B2A269469B97DA5FAF49DFB3F6">
    <w:name w:val="F98576B2A269469B97DA5FAF49DFB3F6"/>
    <w:rsid w:val="00B0654D"/>
    <w:pPr>
      <w:spacing w:after="160" w:line="259" w:lineRule="auto"/>
    </w:pPr>
  </w:style>
  <w:style w:type="paragraph" w:customStyle="1" w:styleId="83E1A4EDD932429BBC197910099800BF">
    <w:name w:val="83E1A4EDD932429BBC197910099800BF"/>
    <w:rsid w:val="00B0654D"/>
    <w:pPr>
      <w:spacing w:after="160" w:line="259" w:lineRule="auto"/>
    </w:pPr>
  </w:style>
  <w:style w:type="paragraph" w:customStyle="1" w:styleId="BCDF5756976F451A8E0F3223FFC16C80">
    <w:name w:val="BCDF5756976F451A8E0F3223FFC16C80"/>
    <w:rsid w:val="00B0654D"/>
    <w:pPr>
      <w:spacing w:after="160" w:line="259" w:lineRule="auto"/>
    </w:pPr>
  </w:style>
  <w:style w:type="paragraph" w:customStyle="1" w:styleId="2EBACD8A75844350997F6A8D54E4EF36">
    <w:name w:val="2EBACD8A75844350997F6A8D54E4EF36"/>
    <w:rsid w:val="00B0654D"/>
    <w:pPr>
      <w:spacing w:after="160" w:line="259" w:lineRule="auto"/>
    </w:pPr>
  </w:style>
  <w:style w:type="paragraph" w:customStyle="1" w:styleId="8BA34B92F22E448992F1C21A2DFAC836">
    <w:name w:val="8BA34B92F22E448992F1C21A2DFAC836"/>
    <w:rsid w:val="00B0654D"/>
    <w:pPr>
      <w:spacing w:after="160" w:line="259" w:lineRule="auto"/>
    </w:pPr>
  </w:style>
  <w:style w:type="paragraph" w:customStyle="1" w:styleId="86429893B4FB485C9003DB62AAF61B83">
    <w:name w:val="86429893B4FB485C9003DB62AAF61B83"/>
    <w:rsid w:val="00B0654D"/>
    <w:pPr>
      <w:spacing w:after="160" w:line="259" w:lineRule="auto"/>
    </w:pPr>
  </w:style>
  <w:style w:type="paragraph" w:customStyle="1" w:styleId="E9358266263E4F839341868B9C66EB96">
    <w:name w:val="E9358266263E4F839341868B9C66EB96"/>
    <w:rsid w:val="00B0654D"/>
    <w:pPr>
      <w:spacing w:after="160" w:line="259" w:lineRule="auto"/>
    </w:pPr>
  </w:style>
  <w:style w:type="paragraph" w:customStyle="1" w:styleId="CF03EAB365824C66844D2458956753D9">
    <w:name w:val="CF03EAB365824C66844D2458956753D9"/>
    <w:rsid w:val="00B0654D"/>
    <w:pPr>
      <w:spacing w:after="160" w:line="259" w:lineRule="auto"/>
    </w:pPr>
  </w:style>
  <w:style w:type="paragraph" w:customStyle="1" w:styleId="E1AE07868BB744C49EF15BD024F10FED">
    <w:name w:val="E1AE07868BB744C49EF15BD024F10FED"/>
    <w:rsid w:val="00B0654D"/>
    <w:pPr>
      <w:spacing w:after="160" w:line="259" w:lineRule="auto"/>
    </w:pPr>
  </w:style>
  <w:style w:type="paragraph" w:customStyle="1" w:styleId="C2B20FC2DFB341879CA87A4503C58184">
    <w:name w:val="C2B20FC2DFB341879CA87A4503C58184"/>
    <w:rsid w:val="00B0654D"/>
    <w:pPr>
      <w:spacing w:after="160" w:line="259" w:lineRule="auto"/>
    </w:pPr>
  </w:style>
  <w:style w:type="paragraph" w:customStyle="1" w:styleId="46240BFF9CC44710B948FCCD989EC3E8">
    <w:name w:val="46240BFF9CC44710B948FCCD989EC3E8"/>
    <w:rsid w:val="00B0654D"/>
    <w:pPr>
      <w:spacing w:after="160" w:line="259" w:lineRule="auto"/>
    </w:pPr>
  </w:style>
  <w:style w:type="paragraph" w:customStyle="1" w:styleId="E23C577262784C409EB32F5FEA5D7008">
    <w:name w:val="E23C577262784C409EB32F5FEA5D7008"/>
    <w:rsid w:val="00B0654D"/>
    <w:pPr>
      <w:spacing w:after="160" w:line="259" w:lineRule="auto"/>
    </w:pPr>
  </w:style>
  <w:style w:type="paragraph" w:customStyle="1" w:styleId="C46E290AFF2543EDBBA20756A2BDE1C2">
    <w:name w:val="C46E290AFF2543EDBBA20756A2BDE1C2"/>
    <w:rsid w:val="00B0654D"/>
    <w:pPr>
      <w:spacing w:after="160" w:line="259" w:lineRule="auto"/>
    </w:pPr>
  </w:style>
  <w:style w:type="paragraph" w:customStyle="1" w:styleId="89E3617E53174E24AFB6168C8E511451">
    <w:name w:val="89E3617E53174E24AFB6168C8E511451"/>
    <w:rsid w:val="00B0654D"/>
    <w:pPr>
      <w:spacing w:after="160" w:line="259" w:lineRule="auto"/>
    </w:pPr>
  </w:style>
  <w:style w:type="paragraph" w:customStyle="1" w:styleId="5613132A01E3494C8EF54075F13747FB">
    <w:name w:val="5613132A01E3494C8EF54075F13747FB"/>
    <w:rsid w:val="00B0654D"/>
    <w:pPr>
      <w:spacing w:after="160" w:line="259" w:lineRule="auto"/>
    </w:pPr>
  </w:style>
  <w:style w:type="paragraph" w:customStyle="1" w:styleId="E4841721E7954F24A63635260E3D8680">
    <w:name w:val="E4841721E7954F24A63635260E3D8680"/>
    <w:rsid w:val="00B0654D"/>
    <w:pPr>
      <w:spacing w:after="160" w:line="259" w:lineRule="auto"/>
    </w:pPr>
  </w:style>
  <w:style w:type="paragraph" w:customStyle="1" w:styleId="CC7D907E3EE344AC8EE3329FF9E93476">
    <w:name w:val="CC7D907E3EE344AC8EE3329FF9E93476"/>
    <w:rsid w:val="00B0654D"/>
    <w:pPr>
      <w:spacing w:after="160" w:line="259" w:lineRule="auto"/>
    </w:pPr>
  </w:style>
  <w:style w:type="paragraph" w:customStyle="1" w:styleId="0FE5BEAA4683456599358633F0139745">
    <w:name w:val="0FE5BEAA4683456599358633F0139745"/>
    <w:rsid w:val="00B0654D"/>
    <w:pPr>
      <w:spacing w:after="160" w:line="259" w:lineRule="auto"/>
    </w:pPr>
  </w:style>
  <w:style w:type="paragraph" w:customStyle="1" w:styleId="8D278D7C1ACB478B93E0CBC350AAB47B">
    <w:name w:val="8D278D7C1ACB478B93E0CBC350AAB47B"/>
    <w:rsid w:val="00B0654D"/>
    <w:pPr>
      <w:spacing w:after="160" w:line="259" w:lineRule="auto"/>
    </w:pPr>
  </w:style>
  <w:style w:type="paragraph" w:customStyle="1" w:styleId="B52DBE0E703D43C1931730E8A7AFBCC1">
    <w:name w:val="B52DBE0E703D43C1931730E8A7AFBCC1"/>
    <w:rsid w:val="00B0654D"/>
    <w:pPr>
      <w:spacing w:after="160" w:line="259" w:lineRule="auto"/>
    </w:pPr>
  </w:style>
  <w:style w:type="paragraph" w:customStyle="1" w:styleId="3A4B0BC57C8342CDACE872FE1292F59A">
    <w:name w:val="3A4B0BC57C8342CDACE872FE1292F59A"/>
    <w:rsid w:val="00B0654D"/>
    <w:pPr>
      <w:spacing w:after="160" w:line="259" w:lineRule="auto"/>
    </w:pPr>
  </w:style>
  <w:style w:type="paragraph" w:customStyle="1" w:styleId="59B876A25EE144BBB6825F912660806E">
    <w:name w:val="59B876A25EE144BBB6825F912660806E"/>
    <w:rsid w:val="00B0654D"/>
    <w:pPr>
      <w:spacing w:after="160" w:line="259" w:lineRule="auto"/>
    </w:pPr>
  </w:style>
  <w:style w:type="paragraph" w:customStyle="1" w:styleId="3B0F03EB0CF6439189E1441AA7F1996C">
    <w:name w:val="3B0F03EB0CF6439189E1441AA7F1996C"/>
    <w:rsid w:val="00B0654D"/>
    <w:pPr>
      <w:spacing w:after="160" w:line="259" w:lineRule="auto"/>
    </w:pPr>
  </w:style>
  <w:style w:type="paragraph" w:customStyle="1" w:styleId="4EED54E6C7104B52B671329D91D6616A">
    <w:name w:val="4EED54E6C7104B52B671329D91D6616A"/>
    <w:rsid w:val="00B0654D"/>
    <w:pPr>
      <w:spacing w:after="160" w:line="259" w:lineRule="auto"/>
    </w:pPr>
  </w:style>
  <w:style w:type="paragraph" w:customStyle="1" w:styleId="222B494819914870830E418E27C6F3E0">
    <w:name w:val="222B494819914870830E418E27C6F3E0"/>
    <w:rsid w:val="00B0654D"/>
    <w:pPr>
      <w:spacing w:after="160" w:line="259" w:lineRule="auto"/>
    </w:pPr>
  </w:style>
  <w:style w:type="paragraph" w:customStyle="1" w:styleId="B174C51210B840ECA6AE48B9F20948F1">
    <w:name w:val="B174C51210B840ECA6AE48B9F20948F1"/>
    <w:rsid w:val="00B0654D"/>
    <w:pPr>
      <w:spacing w:after="160" w:line="259" w:lineRule="auto"/>
    </w:pPr>
  </w:style>
  <w:style w:type="paragraph" w:customStyle="1" w:styleId="12A2AA6293E7471BAA0960A20472E6F9">
    <w:name w:val="12A2AA6293E7471BAA0960A20472E6F9"/>
    <w:rsid w:val="00B0654D"/>
    <w:pPr>
      <w:spacing w:after="160" w:line="259" w:lineRule="auto"/>
    </w:pPr>
  </w:style>
  <w:style w:type="paragraph" w:customStyle="1" w:styleId="5546E3F91D2F43C6812BD0C4E754AA0E">
    <w:name w:val="5546E3F91D2F43C6812BD0C4E754AA0E"/>
    <w:rsid w:val="00B0654D"/>
    <w:pPr>
      <w:spacing w:after="160" w:line="259" w:lineRule="auto"/>
    </w:pPr>
  </w:style>
  <w:style w:type="paragraph" w:customStyle="1" w:styleId="BE6218CA5C6D46BCA46278CBD27C9AAE">
    <w:name w:val="BE6218CA5C6D46BCA46278CBD27C9AAE"/>
    <w:rsid w:val="00B0654D"/>
    <w:pPr>
      <w:spacing w:after="160" w:line="259" w:lineRule="auto"/>
    </w:pPr>
  </w:style>
  <w:style w:type="paragraph" w:customStyle="1" w:styleId="96530C02FE144806926530E7FE57B5E8">
    <w:name w:val="96530C02FE144806926530E7FE57B5E8"/>
    <w:rsid w:val="00B0654D"/>
    <w:pPr>
      <w:spacing w:after="160" w:line="259" w:lineRule="auto"/>
    </w:pPr>
  </w:style>
  <w:style w:type="paragraph" w:customStyle="1" w:styleId="8A77A8B211EB46DAA2EEC76C28F83B05">
    <w:name w:val="8A77A8B211EB46DAA2EEC76C28F83B05"/>
    <w:rsid w:val="00B0654D"/>
    <w:pPr>
      <w:spacing w:after="160" w:line="259" w:lineRule="auto"/>
    </w:pPr>
  </w:style>
  <w:style w:type="paragraph" w:customStyle="1" w:styleId="36D1E1E037E44924B1DA3C5DFBCD14C9">
    <w:name w:val="36D1E1E037E44924B1DA3C5DFBCD14C9"/>
    <w:rsid w:val="00B0654D"/>
    <w:pPr>
      <w:spacing w:after="160" w:line="259" w:lineRule="auto"/>
    </w:pPr>
  </w:style>
  <w:style w:type="paragraph" w:customStyle="1" w:styleId="DC74AF20E6014BA783B449FAD0B3991F">
    <w:name w:val="DC74AF20E6014BA783B449FAD0B3991F"/>
    <w:rsid w:val="00B0654D"/>
    <w:pPr>
      <w:spacing w:after="160" w:line="259" w:lineRule="auto"/>
    </w:pPr>
  </w:style>
  <w:style w:type="paragraph" w:customStyle="1" w:styleId="9C44B7ECB36146FE872CE8F8B4F58769">
    <w:name w:val="9C44B7ECB36146FE872CE8F8B4F58769"/>
    <w:rsid w:val="00B0654D"/>
    <w:pPr>
      <w:spacing w:after="160" w:line="259" w:lineRule="auto"/>
    </w:pPr>
  </w:style>
  <w:style w:type="paragraph" w:customStyle="1" w:styleId="E62B747FB3D141769711174FDC0E5473">
    <w:name w:val="E62B747FB3D141769711174FDC0E5473"/>
    <w:rsid w:val="00B0654D"/>
    <w:pPr>
      <w:spacing w:after="160" w:line="259" w:lineRule="auto"/>
    </w:pPr>
  </w:style>
  <w:style w:type="paragraph" w:customStyle="1" w:styleId="E64A028ACF044465AC51957676EB23D4">
    <w:name w:val="E64A028ACF044465AC51957676EB23D4"/>
    <w:rsid w:val="00B0654D"/>
    <w:pPr>
      <w:spacing w:after="160" w:line="259" w:lineRule="auto"/>
    </w:pPr>
  </w:style>
  <w:style w:type="paragraph" w:customStyle="1" w:styleId="876340AC001D41728A5A3C8E506B802F">
    <w:name w:val="876340AC001D41728A5A3C8E506B802F"/>
    <w:rsid w:val="00B0654D"/>
    <w:pPr>
      <w:spacing w:after="160" w:line="259" w:lineRule="auto"/>
    </w:pPr>
  </w:style>
  <w:style w:type="paragraph" w:customStyle="1" w:styleId="F39F384B992D4D7FBCF0DC5F4BFEF9B9">
    <w:name w:val="F39F384B992D4D7FBCF0DC5F4BFEF9B9"/>
    <w:rsid w:val="00B0654D"/>
    <w:pPr>
      <w:spacing w:after="160" w:line="259" w:lineRule="auto"/>
    </w:pPr>
  </w:style>
  <w:style w:type="paragraph" w:customStyle="1" w:styleId="4ED5DDED88D24DF08CD50046E0D32EAE">
    <w:name w:val="4ED5DDED88D24DF08CD50046E0D32EAE"/>
    <w:rsid w:val="00B0654D"/>
    <w:pPr>
      <w:spacing w:after="160" w:line="259" w:lineRule="auto"/>
    </w:pPr>
  </w:style>
  <w:style w:type="paragraph" w:customStyle="1" w:styleId="524CACFF31314641AE1866A91446885E">
    <w:name w:val="524CACFF31314641AE1866A91446885E"/>
    <w:rsid w:val="00B0654D"/>
    <w:pPr>
      <w:spacing w:after="160" w:line="259" w:lineRule="auto"/>
    </w:pPr>
  </w:style>
  <w:style w:type="paragraph" w:customStyle="1" w:styleId="7A38246F58C8496086B082742A6A179C">
    <w:name w:val="7A38246F58C8496086B082742A6A179C"/>
    <w:rsid w:val="00B0654D"/>
    <w:pPr>
      <w:spacing w:after="160" w:line="259" w:lineRule="auto"/>
    </w:pPr>
  </w:style>
  <w:style w:type="paragraph" w:customStyle="1" w:styleId="F07E3BC0EE36483CBCD68EF584A06DDB">
    <w:name w:val="F07E3BC0EE36483CBCD68EF584A06DDB"/>
    <w:rsid w:val="00B0654D"/>
    <w:pPr>
      <w:spacing w:after="160" w:line="259" w:lineRule="auto"/>
    </w:pPr>
  </w:style>
  <w:style w:type="paragraph" w:customStyle="1" w:styleId="530CAD8048BA4B74AFF60BEDBB903AEF">
    <w:name w:val="530CAD8048BA4B74AFF60BEDBB903AEF"/>
    <w:rsid w:val="00B0654D"/>
    <w:pPr>
      <w:spacing w:after="160" w:line="259" w:lineRule="auto"/>
    </w:pPr>
  </w:style>
  <w:style w:type="paragraph" w:customStyle="1" w:styleId="5F9928AF679A42D7B878180C2CC1A3B1">
    <w:name w:val="5F9928AF679A42D7B878180C2CC1A3B1"/>
    <w:rsid w:val="00B0654D"/>
    <w:pPr>
      <w:spacing w:after="160" w:line="259" w:lineRule="auto"/>
    </w:pPr>
  </w:style>
  <w:style w:type="paragraph" w:customStyle="1" w:styleId="2E3E0F7562B14D7DB319428755F0EDD2">
    <w:name w:val="2E3E0F7562B14D7DB319428755F0EDD2"/>
    <w:rsid w:val="00B0654D"/>
    <w:pPr>
      <w:spacing w:after="160" w:line="259" w:lineRule="auto"/>
    </w:pPr>
  </w:style>
  <w:style w:type="paragraph" w:customStyle="1" w:styleId="FBEC7E921F0547E7A6F98767CDC8B937">
    <w:name w:val="FBEC7E921F0547E7A6F98767CDC8B937"/>
    <w:rsid w:val="00B0654D"/>
    <w:pPr>
      <w:spacing w:after="160" w:line="259" w:lineRule="auto"/>
    </w:pPr>
  </w:style>
  <w:style w:type="paragraph" w:customStyle="1" w:styleId="8D0DBCFCE25A41F1B85ADC860B7A4C50">
    <w:name w:val="8D0DBCFCE25A41F1B85ADC860B7A4C50"/>
    <w:rsid w:val="00B0654D"/>
    <w:pPr>
      <w:spacing w:after="160" w:line="259" w:lineRule="auto"/>
    </w:pPr>
  </w:style>
  <w:style w:type="paragraph" w:customStyle="1" w:styleId="23CE1DCAB21843D0904D2BF38FA2C957">
    <w:name w:val="23CE1DCAB21843D0904D2BF38FA2C957"/>
    <w:rsid w:val="00B0654D"/>
    <w:pPr>
      <w:spacing w:after="160" w:line="259" w:lineRule="auto"/>
    </w:pPr>
  </w:style>
  <w:style w:type="paragraph" w:customStyle="1" w:styleId="E4D4D2CDFF3C401E8C0200BA9664CD81">
    <w:name w:val="E4D4D2CDFF3C401E8C0200BA9664CD81"/>
    <w:rsid w:val="00B0654D"/>
    <w:pPr>
      <w:spacing w:after="160" w:line="259" w:lineRule="auto"/>
    </w:pPr>
  </w:style>
  <w:style w:type="paragraph" w:customStyle="1" w:styleId="7522E7FCAD76477FB234175EA6617CF4">
    <w:name w:val="7522E7FCAD76477FB234175EA6617CF4"/>
    <w:rsid w:val="00B0654D"/>
    <w:pPr>
      <w:spacing w:after="160" w:line="259" w:lineRule="auto"/>
    </w:pPr>
  </w:style>
  <w:style w:type="paragraph" w:customStyle="1" w:styleId="F61778AB3C2B419494CC9FFA45B7557D">
    <w:name w:val="F61778AB3C2B419494CC9FFA45B7557D"/>
    <w:rsid w:val="00B0654D"/>
    <w:pPr>
      <w:spacing w:after="160" w:line="259" w:lineRule="auto"/>
    </w:pPr>
  </w:style>
  <w:style w:type="paragraph" w:customStyle="1" w:styleId="513E14F12CDB442B8AA0D29570969DC8">
    <w:name w:val="513E14F12CDB442B8AA0D29570969DC8"/>
    <w:rsid w:val="00B0654D"/>
    <w:pPr>
      <w:spacing w:after="160" w:line="259" w:lineRule="auto"/>
    </w:pPr>
  </w:style>
  <w:style w:type="paragraph" w:customStyle="1" w:styleId="7C10D63E23E747889779CFF159400007">
    <w:name w:val="7C10D63E23E747889779CFF159400007"/>
    <w:rsid w:val="00B0654D"/>
    <w:pPr>
      <w:spacing w:after="160" w:line="259" w:lineRule="auto"/>
    </w:pPr>
  </w:style>
  <w:style w:type="paragraph" w:customStyle="1" w:styleId="7857CBE0766B44FCBFBFB191594696AD">
    <w:name w:val="7857CBE0766B44FCBFBFB191594696AD"/>
    <w:rsid w:val="00B0654D"/>
    <w:pPr>
      <w:spacing w:after="160" w:line="259" w:lineRule="auto"/>
    </w:pPr>
  </w:style>
  <w:style w:type="paragraph" w:customStyle="1" w:styleId="0D59895BA538478D9DB5496BA2457F82">
    <w:name w:val="0D59895BA538478D9DB5496BA2457F82"/>
    <w:rsid w:val="00B0654D"/>
    <w:pPr>
      <w:spacing w:after="160" w:line="259" w:lineRule="auto"/>
    </w:pPr>
  </w:style>
  <w:style w:type="paragraph" w:customStyle="1" w:styleId="39B82E3DE98046EBAA23D9409DA24FDC">
    <w:name w:val="39B82E3DE98046EBAA23D9409DA24FDC"/>
    <w:rsid w:val="00B0654D"/>
    <w:pPr>
      <w:spacing w:after="160" w:line="259" w:lineRule="auto"/>
    </w:pPr>
  </w:style>
  <w:style w:type="paragraph" w:customStyle="1" w:styleId="F6E6EAFF5B4D4596A1B3676F594F4A9D">
    <w:name w:val="F6E6EAFF5B4D4596A1B3676F594F4A9D"/>
    <w:rsid w:val="00B0654D"/>
    <w:pPr>
      <w:spacing w:after="160" w:line="259" w:lineRule="auto"/>
    </w:pPr>
  </w:style>
  <w:style w:type="paragraph" w:customStyle="1" w:styleId="69B08084A9A844328783F8DFB380E0ED">
    <w:name w:val="69B08084A9A844328783F8DFB380E0ED"/>
    <w:rsid w:val="00B0654D"/>
    <w:pPr>
      <w:spacing w:after="160" w:line="259" w:lineRule="auto"/>
    </w:pPr>
  </w:style>
  <w:style w:type="paragraph" w:customStyle="1" w:styleId="A5E6E28B02814E3E8CD979C02A62208D">
    <w:name w:val="A5E6E28B02814E3E8CD979C02A62208D"/>
    <w:rsid w:val="00B0654D"/>
    <w:pPr>
      <w:spacing w:after="160" w:line="259" w:lineRule="auto"/>
    </w:pPr>
  </w:style>
  <w:style w:type="paragraph" w:customStyle="1" w:styleId="7128F0D3EE5E46B7944001A9A67A4AF2">
    <w:name w:val="7128F0D3EE5E46B7944001A9A67A4AF2"/>
    <w:rsid w:val="00B0654D"/>
    <w:pPr>
      <w:spacing w:after="160" w:line="259" w:lineRule="auto"/>
    </w:pPr>
  </w:style>
  <w:style w:type="paragraph" w:customStyle="1" w:styleId="B084856B042C43479D2E889000D8685D">
    <w:name w:val="B084856B042C43479D2E889000D8685D"/>
    <w:rsid w:val="00B0654D"/>
    <w:pPr>
      <w:spacing w:after="160" w:line="259" w:lineRule="auto"/>
    </w:pPr>
  </w:style>
  <w:style w:type="paragraph" w:customStyle="1" w:styleId="4D4587E80FDA4425B591C2517752DB7B">
    <w:name w:val="4D4587E80FDA4425B591C2517752DB7B"/>
    <w:rsid w:val="00B0654D"/>
    <w:pPr>
      <w:spacing w:after="160" w:line="259" w:lineRule="auto"/>
    </w:pPr>
  </w:style>
  <w:style w:type="paragraph" w:customStyle="1" w:styleId="43665CAD7EA741EFB5500BAFA7B01267">
    <w:name w:val="43665CAD7EA741EFB5500BAFA7B01267"/>
    <w:rsid w:val="00B0654D"/>
    <w:pPr>
      <w:spacing w:after="160" w:line="259" w:lineRule="auto"/>
    </w:pPr>
  </w:style>
  <w:style w:type="paragraph" w:customStyle="1" w:styleId="5279650AD4B04A70821BA6A422487436">
    <w:name w:val="5279650AD4B04A70821BA6A422487436"/>
    <w:rsid w:val="00B0654D"/>
    <w:pPr>
      <w:spacing w:after="160" w:line="259" w:lineRule="auto"/>
    </w:pPr>
  </w:style>
  <w:style w:type="paragraph" w:customStyle="1" w:styleId="6CDD2EB99CD243CFBEDC5C843FF167F0">
    <w:name w:val="6CDD2EB99CD243CFBEDC5C843FF167F0"/>
    <w:rsid w:val="00B0654D"/>
    <w:pPr>
      <w:spacing w:after="160" w:line="259" w:lineRule="auto"/>
    </w:pPr>
  </w:style>
  <w:style w:type="paragraph" w:customStyle="1" w:styleId="FD3AE574C81546A4BDBF86424D19E703">
    <w:name w:val="FD3AE574C81546A4BDBF86424D19E703"/>
    <w:rsid w:val="00B0654D"/>
    <w:pPr>
      <w:spacing w:after="160" w:line="259" w:lineRule="auto"/>
    </w:pPr>
  </w:style>
  <w:style w:type="paragraph" w:customStyle="1" w:styleId="CF7C9F2679FE4A63829B18627621601C">
    <w:name w:val="CF7C9F2679FE4A63829B18627621601C"/>
    <w:rsid w:val="00B0654D"/>
    <w:pPr>
      <w:spacing w:after="160" w:line="259" w:lineRule="auto"/>
    </w:pPr>
  </w:style>
  <w:style w:type="paragraph" w:customStyle="1" w:styleId="E419B570E26E4F6AA3D4A1494104B917">
    <w:name w:val="E419B570E26E4F6AA3D4A1494104B917"/>
    <w:rsid w:val="00B0654D"/>
    <w:pPr>
      <w:spacing w:after="160" w:line="259" w:lineRule="auto"/>
    </w:pPr>
  </w:style>
  <w:style w:type="paragraph" w:customStyle="1" w:styleId="C0FE79DBCF8A400090A7DD64533A25B4">
    <w:name w:val="C0FE79DBCF8A400090A7DD64533A25B4"/>
    <w:rsid w:val="00B0654D"/>
    <w:pPr>
      <w:spacing w:after="160" w:line="259" w:lineRule="auto"/>
    </w:pPr>
  </w:style>
  <w:style w:type="paragraph" w:customStyle="1" w:styleId="D099C31BBDA0413AAE7B0402FE177E87">
    <w:name w:val="D099C31BBDA0413AAE7B0402FE177E87"/>
    <w:rsid w:val="00B0654D"/>
    <w:pPr>
      <w:spacing w:after="160" w:line="259" w:lineRule="auto"/>
    </w:pPr>
  </w:style>
  <w:style w:type="paragraph" w:customStyle="1" w:styleId="D6F9DD95668B49F2B61A2E8DF7731086">
    <w:name w:val="D6F9DD95668B49F2B61A2E8DF7731086"/>
    <w:rsid w:val="00B0654D"/>
    <w:pPr>
      <w:spacing w:after="160" w:line="259" w:lineRule="auto"/>
    </w:pPr>
  </w:style>
  <w:style w:type="paragraph" w:customStyle="1" w:styleId="1CD5433807FF433BB66F4E1E817870B1">
    <w:name w:val="1CD5433807FF433BB66F4E1E817870B1"/>
    <w:rsid w:val="00B0654D"/>
    <w:pPr>
      <w:spacing w:after="160" w:line="259" w:lineRule="auto"/>
    </w:pPr>
  </w:style>
  <w:style w:type="paragraph" w:customStyle="1" w:styleId="68B6C3B0835049439C37A031E549DB1E">
    <w:name w:val="68B6C3B0835049439C37A031E549DB1E"/>
    <w:rsid w:val="00B0654D"/>
    <w:pPr>
      <w:spacing w:after="160" w:line="259" w:lineRule="auto"/>
    </w:pPr>
  </w:style>
  <w:style w:type="paragraph" w:customStyle="1" w:styleId="48F63E4460BE439084B88E2A59F349F7">
    <w:name w:val="48F63E4460BE439084B88E2A59F349F7"/>
    <w:rsid w:val="00B0654D"/>
    <w:pPr>
      <w:spacing w:after="160" w:line="259" w:lineRule="auto"/>
    </w:pPr>
  </w:style>
  <w:style w:type="paragraph" w:customStyle="1" w:styleId="3B0ECBEB5BD24771A928B4992D372CD2">
    <w:name w:val="3B0ECBEB5BD24771A928B4992D372CD2"/>
    <w:rsid w:val="00B0654D"/>
    <w:pPr>
      <w:spacing w:after="160" w:line="259" w:lineRule="auto"/>
    </w:pPr>
  </w:style>
  <w:style w:type="paragraph" w:customStyle="1" w:styleId="AA2F401D7F614E56A7E9A5CD1F203488">
    <w:name w:val="AA2F401D7F614E56A7E9A5CD1F203488"/>
    <w:rsid w:val="00B0654D"/>
    <w:pPr>
      <w:spacing w:after="160" w:line="259" w:lineRule="auto"/>
    </w:pPr>
  </w:style>
  <w:style w:type="paragraph" w:customStyle="1" w:styleId="BDBE94AEC83F4EA499F3D3D62BBAA641">
    <w:name w:val="BDBE94AEC83F4EA499F3D3D62BBAA641"/>
    <w:rsid w:val="00B0654D"/>
    <w:pPr>
      <w:spacing w:after="160" w:line="259" w:lineRule="auto"/>
    </w:pPr>
  </w:style>
  <w:style w:type="paragraph" w:customStyle="1" w:styleId="2CB2A95EE4F5457E90C7CC195BF467CB">
    <w:name w:val="2CB2A95EE4F5457E90C7CC195BF467CB"/>
    <w:rsid w:val="00B0654D"/>
    <w:pPr>
      <w:spacing w:after="160" w:line="259" w:lineRule="auto"/>
    </w:pPr>
  </w:style>
  <w:style w:type="paragraph" w:customStyle="1" w:styleId="9A8716DF8626413DAC5B7E3684AB253F">
    <w:name w:val="9A8716DF8626413DAC5B7E3684AB253F"/>
    <w:rsid w:val="00B0654D"/>
    <w:pPr>
      <w:spacing w:after="160" w:line="259" w:lineRule="auto"/>
    </w:pPr>
  </w:style>
  <w:style w:type="paragraph" w:customStyle="1" w:styleId="F51A80B8D28C44928EA98F9F97CE63C3">
    <w:name w:val="F51A80B8D28C44928EA98F9F97CE63C3"/>
    <w:rsid w:val="00B0654D"/>
    <w:pPr>
      <w:spacing w:after="160" w:line="259" w:lineRule="auto"/>
    </w:pPr>
  </w:style>
  <w:style w:type="paragraph" w:customStyle="1" w:styleId="F6074A4B284C4EA88B56FA464029D1D0">
    <w:name w:val="F6074A4B284C4EA88B56FA464029D1D0"/>
    <w:rsid w:val="00B0654D"/>
    <w:pPr>
      <w:spacing w:after="160" w:line="259" w:lineRule="auto"/>
    </w:pPr>
  </w:style>
  <w:style w:type="paragraph" w:customStyle="1" w:styleId="91E851C781044930BC6EB20BF5E1DC5C">
    <w:name w:val="91E851C781044930BC6EB20BF5E1DC5C"/>
    <w:rsid w:val="00B0654D"/>
    <w:pPr>
      <w:spacing w:after="160" w:line="259" w:lineRule="auto"/>
    </w:pPr>
  </w:style>
  <w:style w:type="paragraph" w:customStyle="1" w:styleId="959BAE4184E84E99A3264F5ECC000324">
    <w:name w:val="959BAE4184E84E99A3264F5ECC000324"/>
    <w:rsid w:val="00B0654D"/>
    <w:pPr>
      <w:spacing w:after="160" w:line="259" w:lineRule="auto"/>
    </w:pPr>
  </w:style>
  <w:style w:type="paragraph" w:customStyle="1" w:styleId="29D6E8C5409B4108A36731640A40D3F4">
    <w:name w:val="29D6E8C5409B4108A36731640A40D3F4"/>
    <w:rsid w:val="00B0654D"/>
    <w:pPr>
      <w:spacing w:after="160" w:line="259" w:lineRule="auto"/>
    </w:pPr>
  </w:style>
  <w:style w:type="paragraph" w:customStyle="1" w:styleId="22223013F6EA45E59E52E9905425E649">
    <w:name w:val="22223013F6EA45E59E52E9905425E649"/>
    <w:rsid w:val="00B0654D"/>
    <w:pPr>
      <w:spacing w:after="160" w:line="259" w:lineRule="auto"/>
    </w:pPr>
  </w:style>
  <w:style w:type="paragraph" w:customStyle="1" w:styleId="E6795F56DB5846B3AA1C247CD8D43F5D">
    <w:name w:val="E6795F56DB5846B3AA1C247CD8D43F5D"/>
    <w:rsid w:val="00B0654D"/>
    <w:pPr>
      <w:spacing w:after="160" w:line="259" w:lineRule="auto"/>
    </w:pPr>
  </w:style>
  <w:style w:type="paragraph" w:customStyle="1" w:styleId="F94DDDEAE9FA48EF804304FB4CE2CDAC">
    <w:name w:val="F94DDDEAE9FA48EF804304FB4CE2CDAC"/>
    <w:rsid w:val="00B0654D"/>
    <w:pPr>
      <w:spacing w:after="160" w:line="259" w:lineRule="auto"/>
    </w:pPr>
  </w:style>
  <w:style w:type="paragraph" w:customStyle="1" w:styleId="CC94739D98A340CE9120AAEF6DFC8E7C">
    <w:name w:val="CC94739D98A340CE9120AAEF6DFC8E7C"/>
    <w:rsid w:val="00B0654D"/>
    <w:pPr>
      <w:spacing w:after="160" w:line="259" w:lineRule="auto"/>
    </w:pPr>
  </w:style>
  <w:style w:type="paragraph" w:customStyle="1" w:styleId="0B8CA4924D624FFA9F7E961DA19EE759">
    <w:name w:val="0B8CA4924D624FFA9F7E961DA19EE759"/>
    <w:rsid w:val="00B0654D"/>
    <w:pPr>
      <w:spacing w:after="160" w:line="259" w:lineRule="auto"/>
    </w:pPr>
  </w:style>
  <w:style w:type="paragraph" w:customStyle="1" w:styleId="85FE94FB05F141099DC87BB67EC29B93">
    <w:name w:val="85FE94FB05F141099DC87BB67EC29B93"/>
    <w:rsid w:val="00B0654D"/>
    <w:pPr>
      <w:spacing w:after="160" w:line="259" w:lineRule="auto"/>
    </w:pPr>
  </w:style>
  <w:style w:type="paragraph" w:customStyle="1" w:styleId="EA6806149D1B4244A911293628F155A0">
    <w:name w:val="EA6806149D1B4244A911293628F155A0"/>
    <w:rsid w:val="00B0654D"/>
    <w:pPr>
      <w:spacing w:after="160" w:line="259" w:lineRule="auto"/>
    </w:pPr>
  </w:style>
  <w:style w:type="paragraph" w:customStyle="1" w:styleId="7346BDE2BF37441D9B366220186B79B7">
    <w:name w:val="7346BDE2BF37441D9B366220186B79B7"/>
    <w:rsid w:val="00B0654D"/>
    <w:pPr>
      <w:spacing w:after="160" w:line="259" w:lineRule="auto"/>
    </w:pPr>
  </w:style>
  <w:style w:type="paragraph" w:customStyle="1" w:styleId="670421910B3746DF9FADE7C8D03A2C07">
    <w:name w:val="670421910B3746DF9FADE7C8D03A2C07"/>
    <w:rsid w:val="00B0654D"/>
    <w:pPr>
      <w:spacing w:after="160" w:line="259" w:lineRule="auto"/>
    </w:pPr>
  </w:style>
  <w:style w:type="paragraph" w:customStyle="1" w:styleId="6D1FC1FA9834414A959B09EF34E27287">
    <w:name w:val="6D1FC1FA9834414A959B09EF34E27287"/>
    <w:rsid w:val="00B0654D"/>
    <w:pPr>
      <w:spacing w:after="160" w:line="259" w:lineRule="auto"/>
    </w:pPr>
  </w:style>
  <w:style w:type="paragraph" w:customStyle="1" w:styleId="25858C7157274D39AD033CACC3807448">
    <w:name w:val="25858C7157274D39AD033CACC3807448"/>
    <w:rsid w:val="00B0654D"/>
    <w:pPr>
      <w:spacing w:after="160" w:line="259" w:lineRule="auto"/>
    </w:pPr>
  </w:style>
  <w:style w:type="paragraph" w:customStyle="1" w:styleId="5DA272E179904B4C887411CFB083609B">
    <w:name w:val="5DA272E179904B4C887411CFB083609B"/>
    <w:rsid w:val="00B0654D"/>
    <w:pPr>
      <w:spacing w:after="160" w:line="259" w:lineRule="auto"/>
    </w:pPr>
  </w:style>
  <w:style w:type="paragraph" w:customStyle="1" w:styleId="577CA7A75BC3406C8A4F6F3D8D0FCD61">
    <w:name w:val="577CA7A75BC3406C8A4F6F3D8D0FCD61"/>
    <w:rsid w:val="00B0654D"/>
    <w:pPr>
      <w:spacing w:after="160" w:line="259" w:lineRule="auto"/>
    </w:pPr>
  </w:style>
  <w:style w:type="paragraph" w:customStyle="1" w:styleId="566CAB1C665D488FA19491B1198093F7">
    <w:name w:val="566CAB1C665D488FA19491B1198093F7"/>
    <w:rsid w:val="00B0654D"/>
    <w:pPr>
      <w:spacing w:after="160" w:line="259" w:lineRule="auto"/>
    </w:pPr>
  </w:style>
  <w:style w:type="paragraph" w:customStyle="1" w:styleId="1291688D4836401EA7656C59D44FEDB0">
    <w:name w:val="1291688D4836401EA7656C59D44FEDB0"/>
    <w:rsid w:val="00B0654D"/>
    <w:pPr>
      <w:spacing w:after="160" w:line="259" w:lineRule="auto"/>
    </w:pPr>
  </w:style>
  <w:style w:type="paragraph" w:customStyle="1" w:styleId="8A49BB354BA34CE6ACBDD5EBC6703444">
    <w:name w:val="8A49BB354BA34CE6ACBDD5EBC6703444"/>
    <w:rsid w:val="00B0654D"/>
    <w:pPr>
      <w:spacing w:after="160" w:line="259" w:lineRule="auto"/>
    </w:pPr>
  </w:style>
  <w:style w:type="paragraph" w:customStyle="1" w:styleId="DD6A241A9FC34C6B907AF5799702C6B7">
    <w:name w:val="DD6A241A9FC34C6B907AF5799702C6B7"/>
    <w:rsid w:val="00B0654D"/>
    <w:pPr>
      <w:spacing w:after="160" w:line="259" w:lineRule="auto"/>
    </w:pPr>
  </w:style>
  <w:style w:type="paragraph" w:customStyle="1" w:styleId="245E022B798F4BD6957BB79152E59E40">
    <w:name w:val="245E022B798F4BD6957BB79152E59E40"/>
    <w:rsid w:val="00B0654D"/>
    <w:pPr>
      <w:spacing w:after="160" w:line="259" w:lineRule="auto"/>
    </w:pPr>
  </w:style>
  <w:style w:type="paragraph" w:customStyle="1" w:styleId="6D5BA54FE1644DE0ACAD6CEA60BD4CEE">
    <w:name w:val="6D5BA54FE1644DE0ACAD6CEA60BD4CEE"/>
    <w:rsid w:val="00B0654D"/>
    <w:pPr>
      <w:spacing w:after="160" w:line="259" w:lineRule="auto"/>
    </w:pPr>
  </w:style>
  <w:style w:type="paragraph" w:customStyle="1" w:styleId="1CB6A583A7624BEC8D396C295FD06FCB">
    <w:name w:val="1CB6A583A7624BEC8D396C295FD06FCB"/>
    <w:rsid w:val="00B0654D"/>
    <w:pPr>
      <w:spacing w:after="160" w:line="259" w:lineRule="auto"/>
    </w:pPr>
  </w:style>
  <w:style w:type="paragraph" w:customStyle="1" w:styleId="C66D5F46875C40F4814FCD7771DEF08E">
    <w:name w:val="C66D5F46875C40F4814FCD7771DEF08E"/>
    <w:rsid w:val="00B0654D"/>
    <w:pPr>
      <w:spacing w:after="160" w:line="259" w:lineRule="auto"/>
    </w:pPr>
  </w:style>
  <w:style w:type="paragraph" w:customStyle="1" w:styleId="F2767BE24C804A25A0CF858A965E095F">
    <w:name w:val="F2767BE24C804A25A0CF858A965E095F"/>
    <w:rsid w:val="00B0654D"/>
    <w:pPr>
      <w:spacing w:after="160" w:line="259" w:lineRule="auto"/>
    </w:pPr>
  </w:style>
  <w:style w:type="paragraph" w:customStyle="1" w:styleId="0A5B77FA7BFA4F6BACE53EAA63CC3817">
    <w:name w:val="0A5B77FA7BFA4F6BACE53EAA63CC3817"/>
    <w:rsid w:val="00B0654D"/>
    <w:pPr>
      <w:spacing w:after="160" w:line="259" w:lineRule="auto"/>
    </w:pPr>
  </w:style>
  <w:style w:type="paragraph" w:customStyle="1" w:styleId="A52A0F26ADA344BD84CA5B919D143D4C">
    <w:name w:val="A52A0F26ADA344BD84CA5B919D143D4C"/>
    <w:rsid w:val="00B0654D"/>
    <w:pPr>
      <w:spacing w:after="160" w:line="259" w:lineRule="auto"/>
    </w:pPr>
  </w:style>
  <w:style w:type="paragraph" w:customStyle="1" w:styleId="143F863B152540C8982F4EEC61E5974C">
    <w:name w:val="143F863B152540C8982F4EEC61E5974C"/>
    <w:rsid w:val="00B0654D"/>
    <w:pPr>
      <w:spacing w:after="160" w:line="259" w:lineRule="auto"/>
    </w:pPr>
  </w:style>
  <w:style w:type="paragraph" w:customStyle="1" w:styleId="A412BD99F95D402EADC9ED4CCCCD9D72">
    <w:name w:val="A412BD99F95D402EADC9ED4CCCCD9D72"/>
    <w:rsid w:val="00B0654D"/>
    <w:pPr>
      <w:spacing w:after="160" w:line="259" w:lineRule="auto"/>
    </w:pPr>
  </w:style>
  <w:style w:type="paragraph" w:customStyle="1" w:styleId="BC4D7CFFAD0F412CAFCB6219167F37E9">
    <w:name w:val="BC4D7CFFAD0F412CAFCB6219167F37E9"/>
    <w:rsid w:val="00B0654D"/>
    <w:pPr>
      <w:spacing w:after="160" w:line="259" w:lineRule="auto"/>
    </w:pPr>
  </w:style>
  <w:style w:type="paragraph" w:customStyle="1" w:styleId="74E5B3FB8B5C4258806FC7B10EAADC56">
    <w:name w:val="74E5B3FB8B5C4258806FC7B10EAADC56"/>
    <w:rsid w:val="00B0654D"/>
    <w:pPr>
      <w:spacing w:after="160" w:line="259" w:lineRule="auto"/>
    </w:pPr>
  </w:style>
  <w:style w:type="paragraph" w:customStyle="1" w:styleId="E9F9310824244482A59246D7A382D634">
    <w:name w:val="E9F9310824244482A59246D7A382D634"/>
    <w:rsid w:val="00B0654D"/>
    <w:pPr>
      <w:spacing w:after="160" w:line="259" w:lineRule="auto"/>
    </w:pPr>
  </w:style>
  <w:style w:type="paragraph" w:customStyle="1" w:styleId="28FC2469D9454D3289B251BD725A8387">
    <w:name w:val="28FC2469D9454D3289B251BD725A8387"/>
    <w:rsid w:val="00B0654D"/>
    <w:pPr>
      <w:spacing w:after="160" w:line="259" w:lineRule="auto"/>
    </w:pPr>
  </w:style>
  <w:style w:type="paragraph" w:customStyle="1" w:styleId="18277DF570AF49F4AB81320A4A4F2F81">
    <w:name w:val="18277DF570AF49F4AB81320A4A4F2F81"/>
    <w:rsid w:val="00B0654D"/>
    <w:pPr>
      <w:spacing w:after="160" w:line="259" w:lineRule="auto"/>
    </w:pPr>
  </w:style>
  <w:style w:type="paragraph" w:customStyle="1" w:styleId="6D9BE19D27BC4565B8E35183E1F0BE58">
    <w:name w:val="6D9BE19D27BC4565B8E35183E1F0BE58"/>
    <w:rsid w:val="00DC14CA"/>
    <w:pPr>
      <w:spacing w:after="160" w:line="259" w:lineRule="auto"/>
    </w:pPr>
  </w:style>
  <w:style w:type="paragraph" w:customStyle="1" w:styleId="F6CBC4F0686945A2BB17D7508C474D9A">
    <w:name w:val="F6CBC4F0686945A2BB17D7508C474D9A"/>
    <w:rsid w:val="00DC14CA"/>
    <w:pPr>
      <w:spacing w:after="160" w:line="259" w:lineRule="auto"/>
    </w:pPr>
  </w:style>
  <w:style w:type="paragraph" w:customStyle="1" w:styleId="8162E53BE2E340DBAEC0BB79D699D7A4">
    <w:name w:val="8162E53BE2E340DBAEC0BB79D699D7A4"/>
    <w:rsid w:val="00DC14CA"/>
    <w:pPr>
      <w:spacing w:after="160" w:line="259" w:lineRule="auto"/>
    </w:pPr>
  </w:style>
  <w:style w:type="paragraph" w:customStyle="1" w:styleId="E39AC5BB89C443DCB346CFE978541D1F">
    <w:name w:val="E39AC5BB89C443DCB346CFE978541D1F"/>
    <w:rsid w:val="00DC14CA"/>
    <w:pPr>
      <w:spacing w:after="160" w:line="259" w:lineRule="auto"/>
    </w:pPr>
  </w:style>
  <w:style w:type="paragraph" w:customStyle="1" w:styleId="D75DFA275B6043CD81F002CF96D46919">
    <w:name w:val="D75DFA275B6043CD81F002CF96D46919"/>
    <w:rsid w:val="00DC14CA"/>
    <w:pPr>
      <w:spacing w:after="160" w:line="259" w:lineRule="auto"/>
    </w:pPr>
  </w:style>
  <w:style w:type="paragraph" w:customStyle="1" w:styleId="CCB4B646300A43BABE4B9E19B38347BA">
    <w:name w:val="CCB4B646300A43BABE4B9E19B38347BA"/>
    <w:rsid w:val="00DC14CA"/>
    <w:pPr>
      <w:spacing w:after="160" w:line="259" w:lineRule="auto"/>
    </w:pPr>
  </w:style>
  <w:style w:type="paragraph" w:customStyle="1" w:styleId="9EC41D44935142F98347CE7A098D141B">
    <w:name w:val="9EC41D44935142F98347CE7A098D141B"/>
    <w:rsid w:val="00DC14CA"/>
    <w:pPr>
      <w:spacing w:after="160" w:line="259" w:lineRule="auto"/>
    </w:pPr>
  </w:style>
  <w:style w:type="paragraph" w:customStyle="1" w:styleId="30020A7B61954BADABE701BEFC8AA5F7">
    <w:name w:val="30020A7B61954BADABE701BEFC8AA5F7"/>
    <w:rsid w:val="00DC14CA"/>
    <w:pPr>
      <w:spacing w:after="160" w:line="259" w:lineRule="auto"/>
    </w:pPr>
  </w:style>
  <w:style w:type="paragraph" w:customStyle="1" w:styleId="178B4942AF9D43E6AAB86BE698989B26">
    <w:name w:val="178B4942AF9D43E6AAB86BE698989B26"/>
    <w:rsid w:val="00DC14CA"/>
    <w:pPr>
      <w:spacing w:after="160" w:line="259" w:lineRule="auto"/>
    </w:pPr>
  </w:style>
  <w:style w:type="paragraph" w:customStyle="1" w:styleId="985FB5D6A7E9439C826D502EADC444CD">
    <w:name w:val="985FB5D6A7E9439C826D502EADC444CD"/>
    <w:rsid w:val="00DC14CA"/>
    <w:pPr>
      <w:spacing w:after="160" w:line="259" w:lineRule="auto"/>
    </w:pPr>
  </w:style>
  <w:style w:type="paragraph" w:customStyle="1" w:styleId="88DD0DFC389D4353BB35C0C676CA85D9">
    <w:name w:val="88DD0DFC389D4353BB35C0C676CA85D9"/>
    <w:rsid w:val="00DC14CA"/>
    <w:pPr>
      <w:spacing w:after="160" w:line="259" w:lineRule="auto"/>
    </w:pPr>
  </w:style>
  <w:style w:type="paragraph" w:customStyle="1" w:styleId="31AEE32D6A0D4AEDBDE3A460C8E61F21">
    <w:name w:val="31AEE32D6A0D4AEDBDE3A460C8E61F21"/>
    <w:rsid w:val="00DC14CA"/>
    <w:pPr>
      <w:spacing w:after="160" w:line="259" w:lineRule="auto"/>
    </w:pPr>
  </w:style>
  <w:style w:type="paragraph" w:customStyle="1" w:styleId="740E757A3ED4481D827476DF1DD308E0">
    <w:name w:val="740E757A3ED4481D827476DF1DD308E0"/>
    <w:rsid w:val="00DC14CA"/>
    <w:pPr>
      <w:spacing w:after="160" w:line="259" w:lineRule="auto"/>
    </w:pPr>
  </w:style>
  <w:style w:type="paragraph" w:customStyle="1" w:styleId="6CC0F6AD150E4B0D97FAD758F5E3C2BD">
    <w:name w:val="6CC0F6AD150E4B0D97FAD758F5E3C2BD"/>
    <w:rsid w:val="00DC14CA"/>
    <w:pPr>
      <w:spacing w:after="160" w:line="259" w:lineRule="auto"/>
    </w:pPr>
  </w:style>
  <w:style w:type="paragraph" w:customStyle="1" w:styleId="9742DAFEFB5E41349C3374D44F2477F0">
    <w:name w:val="9742DAFEFB5E41349C3374D44F2477F0"/>
    <w:rsid w:val="00DC14CA"/>
    <w:pPr>
      <w:spacing w:after="160" w:line="259" w:lineRule="auto"/>
    </w:pPr>
  </w:style>
  <w:style w:type="paragraph" w:customStyle="1" w:styleId="F9C2ADE73C10446AA667BF2B490A0B36">
    <w:name w:val="F9C2ADE73C10446AA667BF2B490A0B36"/>
    <w:rsid w:val="00DC14CA"/>
    <w:pPr>
      <w:spacing w:after="160" w:line="259" w:lineRule="auto"/>
    </w:pPr>
  </w:style>
  <w:style w:type="paragraph" w:customStyle="1" w:styleId="56ED37C24E9746CF819FB8F201A5BC5A">
    <w:name w:val="56ED37C24E9746CF819FB8F201A5BC5A"/>
    <w:rsid w:val="00DC14CA"/>
    <w:pPr>
      <w:spacing w:after="160" w:line="259" w:lineRule="auto"/>
    </w:pPr>
  </w:style>
  <w:style w:type="paragraph" w:customStyle="1" w:styleId="EFD2D98CB3354C7FA5C86CB9C8DA3F02">
    <w:name w:val="EFD2D98CB3354C7FA5C86CB9C8DA3F02"/>
    <w:rsid w:val="00AD3EEA"/>
    <w:pPr>
      <w:spacing w:after="160" w:line="259" w:lineRule="auto"/>
    </w:pPr>
  </w:style>
  <w:style w:type="paragraph" w:customStyle="1" w:styleId="AFAD43CC5AC64641AA7FDAF609E3E6AA">
    <w:name w:val="AFAD43CC5AC64641AA7FDAF609E3E6AA"/>
    <w:rsid w:val="00AD3EEA"/>
    <w:pPr>
      <w:spacing w:after="160" w:line="259" w:lineRule="auto"/>
    </w:pPr>
  </w:style>
  <w:style w:type="paragraph" w:customStyle="1" w:styleId="FFD3F4C4A6F441D8BD4D475227E5B0CC">
    <w:name w:val="FFD3F4C4A6F441D8BD4D475227E5B0CC"/>
    <w:rsid w:val="00AD3EEA"/>
    <w:pPr>
      <w:spacing w:after="160" w:line="259" w:lineRule="auto"/>
    </w:pPr>
  </w:style>
  <w:style w:type="paragraph" w:customStyle="1" w:styleId="C89495DEFA5447C9984952F4ED4AE99D">
    <w:name w:val="C89495DEFA5447C9984952F4ED4AE99D"/>
    <w:rsid w:val="00AD3EEA"/>
    <w:pPr>
      <w:spacing w:after="160" w:line="259" w:lineRule="auto"/>
    </w:pPr>
  </w:style>
  <w:style w:type="paragraph" w:customStyle="1" w:styleId="1D1EE97831044E0EB787060F119E0D3E">
    <w:name w:val="1D1EE97831044E0EB787060F119E0D3E"/>
    <w:rsid w:val="00AD3EEA"/>
    <w:pPr>
      <w:spacing w:after="160" w:line="259" w:lineRule="auto"/>
    </w:pPr>
  </w:style>
  <w:style w:type="paragraph" w:customStyle="1" w:styleId="ED841C1A7C564DFAAC79B36F02365035">
    <w:name w:val="ED841C1A7C564DFAAC79B36F02365035"/>
    <w:rsid w:val="00AD3EEA"/>
    <w:pPr>
      <w:spacing w:after="160" w:line="259" w:lineRule="auto"/>
    </w:pPr>
  </w:style>
  <w:style w:type="paragraph" w:customStyle="1" w:styleId="916ED66B5CE2457D96B0FCE125C78888">
    <w:name w:val="916ED66B5CE2457D96B0FCE125C78888"/>
    <w:rsid w:val="00AD3EEA"/>
    <w:pPr>
      <w:spacing w:after="160" w:line="259" w:lineRule="auto"/>
    </w:pPr>
  </w:style>
  <w:style w:type="paragraph" w:customStyle="1" w:styleId="6BBCAED24D7A4DDFA7293B6FAAAF0898">
    <w:name w:val="6BBCAED24D7A4DDFA7293B6FAAAF0898"/>
    <w:rsid w:val="00AD3EEA"/>
    <w:pPr>
      <w:spacing w:after="160" w:line="259" w:lineRule="auto"/>
    </w:pPr>
  </w:style>
  <w:style w:type="paragraph" w:customStyle="1" w:styleId="42E735DBDBA34F5E9C474E2F3B3D68F9">
    <w:name w:val="42E735DBDBA34F5E9C474E2F3B3D68F9"/>
    <w:rsid w:val="00AD3EEA"/>
    <w:pPr>
      <w:spacing w:after="160" w:line="259" w:lineRule="auto"/>
    </w:pPr>
  </w:style>
  <w:style w:type="paragraph" w:customStyle="1" w:styleId="5C516C059E3343F7848B6A2E16BE1570">
    <w:name w:val="5C516C059E3343F7848B6A2E16BE1570"/>
    <w:rsid w:val="00AD3EEA"/>
    <w:pPr>
      <w:spacing w:after="160" w:line="259" w:lineRule="auto"/>
    </w:pPr>
  </w:style>
  <w:style w:type="paragraph" w:customStyle="1" w:styleId="F53C76B975C941CA8188981D40B11AF4">
    <w:name w:val="F53C76B975C941CA8188981D40B11AF4"/>
    <w:rsid w:val="00AD3EEA"/>
    <w:pPr>
      <w:spacing w:after="160" w:line="259" w:lineRule="auto"/>
    </w:pPr>
  </w:style>
  <w:style w:type="paragraph" w:customStyle="1" w:styleId="4C2788236FD741D7B2E6D4F669BDDC93">
    <w:name w:val="4C2788236FD741D7B2E6D4F669BDDC93"/>
    <w:rsid w:val="00AD3EEA"/>
    <w:pPr>
      <w:spacing w:after="160" w:line="259" w:lineRule="auto"/>
    </w:pPr>
  </w:style>
  <w:style w:type="paragraph" w:customStyle="1" w:styleId="2FF1EC88775E4CEFAB60CB4CAC4D9644">
    <w:name w:val="2FF1EC88775E4CEFAB60CB4CAC4D9644"/>
    <w:rsid w:val="00AD3EEA"/>
    <w:pPr>
      <w:spacing w:after="160" w:line="259" w:lineRule="auto"/>
    </w:pPr>
  </w:style>
  <w:style w:type="paragraph" w:customStyle="1" w:styleId="D0D813CC15D04FDB9B2AF4E326A41DD6">
    <w:name w:val="D0D813CC15D04FDB9B2AF4E326A41DD6"/>
    <w:rsid w:val="00AD3EEA"/>
    <w:pPr>
      <w:spacing w:after="160" w:line="259" w:lineRule="auto"/>
    </w:pPr>
  </w:style>
  <w:style w:type="paragraph" w:customStyle="1" w:styleId="981DF66314FB4A4D89068B1D428BAC1D">
    <w:name w:val="981DF66314FB4A4D89068B1D428BAC1D"/>
    <w:rsid w:val="00AD3EEA"/>
    <w:pPr>
      <w:spacing w:after="160" w:line="259" w:lineRule="auto"/>
    </w:pPr>
  </w:style>
  <w:style w:type="paragraph" w:customStyle="1" w:styleId="16B80C7B4CDD4741A1A625985D6CCE00">
    <w:name w:val="16B80C7B4CDD4741A1A625985D6CCE00"/>
    <w:rsid w:val="00AD3EEA"/>
    <w:pPr>
      <w:spacing w:after="160" w:line="259" w:lineRule="auto"/>
    </w:pPr>
  </w:style>
  <w:style w:type="paragraph" w:customStyle="1" w:styleId="7A19BAFB249F4316918BB04B3F513693">
    <w:name w:val="7A19BAFB249F4316918BB04B3F513693"/>
    <w:rsid w:val="00AD3EEA"/>
    <w:pPr>
      <w:spacing w:after="160" w:line="259" w:lineRule="auto"/>
    </w:pPr>
  </w:style>
  <w:style w:type="paragraph" w:customStyle="1" w:styleId="CDB0B5D2C3CB4282A77584A31FAA900E">
    <w:name w:val="CDB0B5D2C3CB4282A77584A31FAA900E"/>
    <w:rsid w:val="00AD3EEA"/>
    <w:pPr>
      <w:spacing w:after="160" w:line="259" w:lineRule="auto"/>
    </w:pPr>
  </w:style>
  <w:style w:type="paragraph" w:customStyle="1" w:styleId="745DC2FABFEC48AE8787EE05334EB932">
    <w:name w:val="745DC2FABFEC48AE8787EE05334EB932"/>
    <w:rsid w:val="00AD3EEA"/>
    <w:pPr>
      <w:spacing w:after="160" w:line="259" w:lineRule="auto"/>
    </w:pPr>
  </w:style>
  <w:style w:type="paragraph" w:customStyle="1" w:styleId="37C061D664134E44AF5E2D3B9D2D2D29">
    <w:name w:val="37C061D664134E44AF5E2D3B9D2D2D29"/>
    <w:rsid w:val="00AD3EEA"/>
    <w:pPr>
      <w:spacing w:after="160" w:line="259" w:lineRule="auto"/>
    </w:pPr>
  </w:style>
  <w:style w:type="paragraph" w:customStyle="1" w:styleId="074294D279234B0D8074B1DA10AB7F14">
    <w:name w:val="074294D279234B0D8074B1DA10AB7F14"/>
    <w:rsid w:val="00AD3EEA"/>
    <w:pPr>
      <w:spacing w:after="160" w:line="259" w:lineRule="auto"/>
    </w:pPr>
  </w:style>
  <w:style w:type="paragraph" w:customStyle="1" w:styleId="FAFB253494254F9F92847FC756D74E38">
    <w:name w:val="FAFB253494254F9F92847FC756D74E38"/>
    <w:rsid w:val="00AD3EEA"/>
    <w:pPr>
      <w:spacing w:after="160" w:line="259" w:lineRule="auto"/>
    </w:pPr>
  </w:style>
  <w:style w:type="paragraph" w:customStyle="1" w:styleId="F1290DA2D5264FCCBCCEB8D66C00D00C">
    <w:name w:val="F1290DA2D5264FCCBCCEB8D66C00D00C"/>
    <w:rsid w:val="00AD3EEA"/>
    <w:pPr>
      <w:spacing w:after="160" w:line="259" w:lineRule="auto"/>
    </w:pPr>
  </w:style>
  <w:style w:type="paragraph" w:customStyle="1" w:styleId="21E9979EAB2841CDB15EE02BFDE1C803">
    <w:name w:val="21E9979EAB2841CDB15EE02BFDE1C803"/>
    <w:rsid w:val="00AD3EEA"/>
    <w:pPr>
      <w:spacing w:after="160" w:line="259" w:lineRule="auto"/>
    </w:pPr>
  </w:style>
  <w:style w:type="paragraph" w:customStyle="1" w:styleId="B09B6BBBCE4D41F79B505E1B236EE149">
    <w:name w:val="B09B6BBBCE4D41F79B505E1B236EE149"/>
    <w:rsid w:val="00AD3EEA"/>
    <w:pPr>
      <w:spacing w:after="160" w:line="259" w:lineRule="auto"/>
    </w:pPr>
  </w:style>
  <w:style w:type="paragraph" w:customStyle="1" w:styleId="9F03D480EE1447ADAED1C45B185E8623">
    <w:name w:val="9F03D480EE1447ADAED1C45B185E8623"/>
    <w:rsid w:val="00AD3E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618FB6E0718F43B2E95A3F28B86A9A" ma:contentTypeVersion="2" ma:contentTypeDescription="Create a new document." ma:contentTypeScope="" ma:versionID="a7e9bc2fdc15f08b29b65e45815fcb54">
  <xsd:schema xmlns:xsd="http://www.w3.org/2001/XMLSchema" xmlns:xs="http://www.w3.org/2001/XMLSchema" xmlns:p="http://schemas.microsoft.com/office/2006/metadata/properties" xmlns:ns2="ffca4327-590d-4415-b730-41e8b8ff95c6" targetNamespace="http://schemas.microsoft.com/office/2006/metadata/properties" ma:root="true" ma:fieldsID="79b05bd82cfdda645aa7f0429df14275" ns2:_="">
    <xsd:import namespace="ffca4327-590d-4415-b730-41e8b8ff95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a4327-590d-4415-b730-41e8b8ff95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fca4327-590d-4415-b730-41e8b8ff95c6">
      <UserInfo>
        <DisplayName>Ewan Roy</DisplayName>
        <AccountId>20</AccountId>
        <AccountType/>
      </UserInfo>
      <UserInfo>
        <DisplayName>Celia Johnson</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5CE9D-99D9-4281-8D0F-2AF66D87A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a4327-590d-4415-b730-41e8b8ff9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A8EE9-805E-49A8-BD38-D27355ACEA22}">
  <ds:schemaRefs>
    <ds:schemaRef ds:uri="http://schemas.microsoft.com/sharepoint/v3/contenttype/forms"/>
  </ds:schemaRefs>
</ds:datastoreItem>
</file>

<file path=customXml/itemProps3.xml><?xml version="1.0" encoding="utf-8"?>
<ds:datastoreItem xmlns:ds="http://schemas.openxmlformats.org/officeDocument/2006/customXml" ds:itemID="{E7AA2591-2F5F-46F4-9E12-28047453ECCE}">
  <ds:schemaRefs>
    <ds:schemaRef ds:uri="http://schemas.microsoft.com/office/2006/metadata/properties"/>
    <ds:schemaRef ds:uri="http://schemas.microsoft.com/office/infopath/2007/PartnerControls"/>
    <ds:schemaRef ds:uri="ffca4327-590d-4415-b730-41e8b8ff95c6"/>
  </ds:schemaRefs>
</ds:datastoreItem>
</file>

<file path=customXml/itemProps4.xml><?xml version="1.0" encoding="utf-8"?>
<ds:datastoreItem xmlns:ds="http://schemas.openxmlformats.org/officeDocument/2006/customXml" ds:itemID="{BF3CB738-0387-47D5-9BF6-60604B085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Referral Form updated 8.2014</Template>
  <TotalTime>0</TotalTime>
  <Pages>3</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5712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Gareth Upcott</cp:lastModifiedBy>
  <cp:revision>2</cp:revision>
  <dcterms:created xsi:type="dcterms:W3CDTF">2022-09-22T11:01:00Z</dcterms:created>
  <dcterms:modified xsi:type="dcterms:W3CDTF">2022-09-22T11:01:00Z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0x010100D1618FB6E0718F43B2E95A3F28B86A9A</vt:lpwstr>
  </property>
</Properties>
</file>