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244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to enter Newsletter Title, information about Upcoming Events, Month’s Issue, and Company details"/>
      </w:tblPr>
      <w:tblGrid>
        <w:gridCol w:w="6460"/>
        <w:gridCol w:w="5650"/>
        <w:gridCol w:w="10228"/>
        <w:gridCol w:w="2142"/>
      </w:tblGrid>
      <w:tr w:rsidR="00EC45D2" w:rsidTr="000105C6">
        <w:trPr>
          <w:trHeight w:val="8064"/>
          <w:tblHeader/>
          <w:jc w:val="center"/>
        </w:trPr>
        <w:tc>
          <w:tcPr>
            <w:tcW w:w="6336" w:type="dxa"/>
          </w:tcPr>
          <w:bookmarkStart w:id="0" w:name="_GoBack"/>
          <w:bookmarkEnd w:id="0"/>
          <w:p w:rsidR="00ED10A9" w:rsidRDefault="00ED10A9" w:rsidP="00300ABE">
            <w:pPr>
              <w:pStyle w:val="Heading1"/>
              <w:outlineLvl w:val="0"/>
            </w:pPr>
            <w:r w:rsidRPr="00983555">
              <w:rPr>
                <w:noProof/>
              </w:rPr>
              <mc:AlternateContent>
                <mc:Choice Requires="wps">
                  <w:drawing>
                    <wp:inline distT="0" distB="0" distL="0" distR="0" wp14:anchorId="7299711C" wp14:editId="0A79A10C">
                      <wp:extent cx="3900668" cy="2127250"/>
                      <wp:effectExtent l="0" t="0" r="0" b="6350"/>
                      <wp:docPr id="300" name="Text Box 196" descr="Textbox to enter main heading, subheading,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0668" cy="2127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14D16" w:rsidRDefault="00C14D16" w:rsidP="00450666">
                                  <w:pPr>
                                    <w:pStyle w:val="Heading1"/>
                                  </w:pPr>
                                  <w:r>
                                    <w:t xml:space="preserve">Your Leadership Team </w:t>
                                  </w:r>
                                </w:p>
                                <w:p w:rsidR="00C14D16" w:rsidRPr="00E77AC0" w:rsidRDefault="00C14D16" w:rsidP="00821656">
                                  <w:pPr>
                                    <w:pStyle w:val="Heading3"/>
                                  </w:pPr>
                                  <w:r>
                                    <w:t>CLINICAL DIRECTORS</w:t>
                                  </w:r>
                                </w:p>
                                <w:sdt>
                                  <w:sdtPr>
                                    <w:rPr>
                                      <w:rFonts w:eastAsiaTheme="minorEastAsia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:lang w:eastAsia="en-US"/>
                                      <w14:ligatures w14:val="none"/>
                                    </w:rPr>
                                    <w:id w:val="-1148740719"/>
                                  </w:sdtPr>
                                  <w:sdtEndPr>
                                    <w:rPr>
                                      <w:rFonts w:eastAsiaTheme="minorHAnsi"/>
                                      <w:sz w:val="26"/>
                                      <w:szCs w:val="22"/>
                                    </w:rPr>
                                  </w:sdtEndPr>
                                  <w:sdtContent>
                                    <w:p w:rsidR="00C14D16" w:rsidRDefault="00C14D16" w:rsidP="00821656">
                                      <w:pPr>
                                        <w:pStyle w:val="ContactInfo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DD6CC6">
                                        <w:rPr>
                                          <w:sz w:val="22"/>
                                          <w:szCs w:val="22"/>
                                        </w:rPr>
                                        <w:t>Dr Nadia Anderso</w:t>
                                      </w:r>
                                      <w:r>
                                        <w:rPr>
                                          <w:sz w:val="22"/>
                                          <w:szCs w:val="22"/>
                                        </w:rPr>
                                        <w:t xml:space="preserve">n </w:t>
                                      </w:r>
                                    </w:p>
                                    <w:p w:rsidR="00C14D16" w:rsidRDefault="00C14D16" w:rsidP="00821656">
                                      <w:pPr>
                                        <w:pStyle w:val="ContactInfo"/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sz w:val="22"/>
                                          <w:szCs w:val="22"/>
                                        </w:rPr>
                                        <w:t>Dr Amal Paul</w:t>
                                      </w:r>
                                    </w:p>
                                    <w:p w:rsidR="00C14D16" w:rsidRDefault="00C14D16" w:rsidP="00821656">
                                      <w:pPr>
                                        <w:pStyle w:val="ContactInfo"/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</w:p>
                                    <w:p w:rsidR="00C14D16" w:rsidRPr="00E77AC0" w:rsidRDefault="00C14D16" w:rsidP="0067443C">
                                      <w:pPr>
                                        <w:pStyle w:val="Heading3"/>
                                      </w:pPr>
                                      <w:r>
                                        <w:t>DOCTORS</w:t>
                                      </w:r>
                                    </w:p>
                                    <w:p w:rsidR="00C14D16" w:rsidRPr="00DD6CC6" w:rsidRDefault="00C14D16" w:rsidP="00821656">
                                      <w:pPr>
                                        <w:pStyle w:val="ContactInfo"/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sz w:val="22"/>
                                          <w:szCs w:val="22"/>
                                        </w:rPr>
                                        <w:t>Dr Shahzad Hussain</w:t>
                                      </w:r>
                                    </w:p>
                                    <w:p w:rsidR="00C14D16" w:rsidRDefault="00C14D16" w:rsidP="00821656">
                                      <w:pPr>
                                        <w:spacing w:before="100" w:after="0"/>
                                      </w:pPr>
                                    </w:p>
                                    <w:p w:rsidR="00C14D16" w:rsidRPr="00216101" w:rsidRDefault="00D36FD7" w:rsidP="00821656">
                                      <w:pPr>
                                        <w:spacing w:before="100" w:after="0" w:line="240" w:lineRule="auto"/>
                                      </w:pP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457200" tIns="9144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299711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6" type="#_x0000_t202" alt="Textbox to enter main heading, subheading, and description" style="width:307.15pt;height:16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" filled="f" fillcolor="#fffffe" stroked="f" strokecolor="#212120" insetpen="t">
                      <v:textbox inset="36pt,7.2pt,,0">
                        <w:txbxContent>
                          <w:p w:rsidR="00C14D16" w:rsidRDefault="00C14D16" w:rsidP="00450666">
                            <w:pPr>
                              <w:pStyle w:val="Heading1"/>
                            </w:pPr>
                            <w:r>
                              <w:t xml:space="preserve">Your Leadership Team </w:t>
                            </w:r>
                          </w:p>
                          <w:p w:rsidR="00C14D16" w:rsidRPr="00E77AC0" w:rsidRDefault="00C14D16" w:rsidP="00821656">
                            <w:pPr>
                              <w:pStyle w:val="Heading3"/>
                            </w:pPr>
                            <w:r>
                              <w:t>CLINICAL DIRECTORS</w:t>
                            </w:r>
                          </w:p>
                          <w:sdt>
                            <w:sdtPr>
                              <w:rPr>
                                <w:rFonts w:eastAsiaTheme="minorEastAsia"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</w:rPr>
                              <w:id w:val="-1148740719"/>
                            </w:sdtPr>
                            <w:sdtEndPr>
                              <w:rPr>
                                <w:rFonts w:eastAsiaTheme="minorHAnsi"/>
                                <w:sz w:val="26"/>
                                <w:szCs w:val="22"/>
                              </w:rPr>
                            </w:sdtEndPr>
                            <w:sdtContent>
                              <w:p w:rsidR="00C14D16" w:rsidRDefault="00C14D16" w:rsidP="00821656">
                                <w:pPr>
                                  <w:pStyle w:val="ContactInfo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D6CC6">
                                  <w:rPr>
                                    <w:sz w:val="22"/>
                                    <w:szCs w:val="22"/>
                                  </w:rPr>
                                  <w:t>Dr Nadia Anderso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n </w:t>
                                </w:r>
                              </w:p>
                              <w:p w:rsidR="00C14D16" w:rsidRDefault="00C14D16" w:rsidP="00821656">
                                <w:pPr>
                                  <w:pStyle w:val="ContactInfo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>Dr Amal Paul</w:t>
                                </w:r>
                              </w:p>
                              <w:p w:rsidR="00C14D16" w:rsidRDefault="00C14D16" w:rsidP="00821656">
                                <w:pPr>
                                  <w:pStyle w:val="ContactInfo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C14D16" w:rsidRPr="00E77AC0" w:rsidRDefault="00C14D16" w:rsidP="0067443C">
                                <w:pPr>
                                  <w:pStyle w:val="Heading3"/>
                                </w:pPr>
                                <w:r>
                                  <w:t>DOCTORS</w:t>
                                </w:r>
                              </w:p>
                              <w:p w:rsidR="00C14D16" w:rsidRPr="00DD6CC6" w:rsidRDefault="00C14D16" w:rsidP="00821656">
                                <w:pPr>
                                  <w:pStyle w:val="ContactInfo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>Dr Shahzad Hussain</w:t>
                                </w:r>
                              </w:p>
                              <w:p w:rsidR="00C14D16" w:rsidRDefault="00C14D16" w:rsidP="00821656">
                                <w:pPr>
                                  <w:spacing w:before="100" w:after="0"/>
                                </w:pPr>
                              </w:p>
                              <w:p w:rsidR="00C14D16" w:rsidRPr="00216101" w:rsidRDefault="00830AEA" w:rsidP="00821656">
                                <w:pPr>
                                  <w:spacing w:before="100" w:after="0" w:line="240" w:lineRule="auto"/>
                                </w:pP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ED10A9" w:rsidRDefault="00ED10A9" w:rsidP="00300ABE">
            <w:r w:rsidRPr="00983555">
              <w:rPr>
                <w:noProof/>
              </w:rPr>
              <mc:AlternateContent>
                <mc:Choice Requires="wps">
                  <w:drawing>
                    <wp:inline distT="0" distB="0" distL="0" distR="0" wp14:anchorId="0B744840" wp14:editId="3F11D001">
                      <wp:extent cx="3935393" cy="1096010"/>
                      <wp:effectExtent l="0" t="0" r="0" b="8890"/>
                      <wp:docPr id="301" name="Text Box 196" descr="Textbox to enter subheading,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5393" cy="1096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14D16" w:rsidRPr="00E77AC0" w:rsidRDefault="00C14D16" w:rsidP="0067443C">
                                  <w:pPr>
                                    <w:pStyle w:val="Heading3"/>
                                  </w:pPr>
                                  <w:r>
                                    <w:t>PRACTICE MANAGERS</w:t>
                                  </w:r>
                                </w:p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iCs/>
                                      <w:caps/>
                                      <w:color w:val="549E39" w:themeColor="accent1"/>
                                      <w:kern w:val="0"/>
                                      <w:sz w:val="24"/>
                                      <w:szCs w:val="24"/>
                                      <w:lang w:eastAsia="en-US"/>
                                      <w14:ligatures w14:val="none"/>
                                    </w:rPr>
                                    <w:id w:val="-1459718684"/>
                                  </w:sdtPr>
                                  <w:sdtEndPr>
                                    <w:rPr>
                                      <w:rFonts w:asciiTheme="minorHAnsi" w:hAnsiTheme="minorHAnsi"/>
                                      <w:iCs w:val="0"/>
                                      <w:color w:val="445C19" w:themeColor="accent2" w:themeShade="80"/>
                                      <w:sz w:val="26"/>
                                      <w:szCs w:val="26"/>
                                    </w:rPr>
                                  </w:sdtEndPr>
                                  <w:sdtContent>
                                    <w:p w:rsidR="00C14D16" w:rsidRPr="00DD6CC6" w:rsidRDefault="00C14D16" w:rsidP="0067443C">
                                      <w:pPr>
                                        <w:pStyle w:val="ContactInfo"/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sz w:val="22"/>
                                          <w:szCs w:val="22"/>
                                        </w:rPr>
                                        <w:t>Andy Haigh</w:t>
                                      </w:r>
                                    </w:p>
                                    <w:p w:rsidR="00C14D16" w:rsidRPr="00DD6CC6" w:rsidRDefault="00C14D16" w:rsidP="0067443C">
                                      <w:pPr>
                                        <w:pStyle w:val="ContactInfo"/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sz w:val="22"/>
                                          <w:szCs w:val="22"/>
                                        </w:rPr>
                                        <w:t xml:space="preserve">Kate Bennison </w:t>
                                      </w:r>
                                      <w:r w:rsidRPr="00DD6CC6">
                                        <w:rPr>
                                          <w:sz w:val="22"/>
                                          <w:szCs w:val="22"/>
                                        </w:rPr>
                                        <w:t xml:space="preserve"> </w:t>
                                      </w:r>
                                    </w:p>
                                    <w:p w:rsidR="00C14D16" w:rsidRPr="00DD6CC6" w:rsidRDefault="00C14D16" w:rsidP="0067443C">
                                      <w:pPr>
                                        <w:pStyle w:val="ContactInfo"/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sz w:val="22"/>
                                          <w:szCs w:val="22"/>
                                        </w:rPr>
                                        <w:t xml:space="preserve">Parveen Manku </w:t>
                                      </w:r>
                                    </w:p>
                                    <w:p w:rsidR="00C14D16" w:rsidRPr="00DD6CC6" w:rsidRDefault="00C14D16" w:rsidP="0067443C">
                                      <w:pPr>
                                        <w:pStyle w:val="ContactInfo"/>
                                        <w:rPr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sz w:val="22"/>
                                          <w:szCs w:val="22"/>
                                        </w:rPr>
                                        <w:t xml:space="preserve">Michael Hart </w:t>
                                      </w:r>
                                    </w:p>
                                    <w:p w:rsidR="00C14D16" w:rsidRPr="00216101" w:rsidRDefault="00D36FD7" w:rsidP="0067443C">
                                      <w:pPr>
                                        <w:pStyle w:val="Paratext03"/>
                                      </w:pP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45720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744840" id="_x0000_s1027" type="#_x0000_t202" alt="Textbox to enter subheading, and description" style="width:309.85pt;height:8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" filled="f" fillcolor="#fffffe" stroked="f" strokecolor="#212120" insetpen="t">
                      <v:textbox inset="36pt,0,,0">
                        <w:txbxContent>
                          <w:p w:rsidR="00C14D16" w:rsidRPr="00E77AC0" w:rsidRDefault="00C14D16" w:rsidP="0067443C">
                            <w:pPr>
                              <w:pStyle w:val="Heading3"/>
                            </w:pPr>
                            <w:r>
                              <w:t>PRACTICE MANAGERS</w:t>
                            </w:r>
                          </w:p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iCs/>
                                <w:caps/>
                                <w:color w:val="549E39" w:themeColor="accent1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</w:rPr>
                              <w:id w:val="-1459718684"/>
                            </w:sdtPr>
                            <w:sdtEndPr>
                              <w:rPr>
                                <w:rFonts w:asciiTheme="minorHAnsi" w:hAnsiTheme="minorHAnsi"/>
                                <w:iCs w:val="0"/>
                                <w:color w:val="445C19" w:themeColor="accent2" w:themeShade="80"/>
                                <w:sz w:val="26"/>
                                <w:szCs w:val="26"/>
                              </w:rPr>
                            </w:sdtEndPr>
                            <w:sdtContent>
                              <w:p w:rsidR="00C14D16" w:rsidRPr="00DD6CC6" w:rsidRDefault="00C14D16" w:rsidP="0067443C">
                                <w:pPr>
                                  <w:pStyle w:val="ContactInfo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>Andy Haigh</w:t>
                                </w:r>
                              </w:p>
                              <w:p w:rsidR="00C14D16" w:rsidRPr="00DD6CC6" w:rsidRDefault="00C14D16" w:rsidP="0067443C">
                                <w:pPr>
                                  <w:pStyle w:val="ContactInfo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Kate Bennison </w:t>
                                </w:r>
                                <w:r w:rsidRPr="00DD6CC6">
                                  <w:rPr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  <w:p w:rsidR="00C14D16" w:rsidRPr="00DD6CC6" w:rsidRDefault="00C14D16" w:rsidP="0067443C">
                                <w:pPr>
                                  <w:pStyle w:val="ContactInfo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Parveen Manku </w:t>
                                </w:r>
                              </w:p>
                              <w:p w:rsidR="00C14D16" w:rsidRPr="00DD6CC6" w:rsidRDefault="00C14D16" w:rsidP="0067443C">
                                <w:pPr>
                                  <w:pStyle w:val="ContactInfo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Michael Hart </w:t>
                                </w:r>
                              </w:p>
                              <w:p w:rsidR="00C14D16" w:rsidRPr="00216101" w:rsidRDefault="00830AEA" w:rsidP="0067443C">
                                <w:pPr>
                                  <w:pStyle w:val="Paratext03"/>
                                </w:pP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ED10A9" w:rsidRPr="007E6032" w:rsidRDefault="00ED10A9" w:rsidP="00300ABE">
            <w:r w:rsidRPr="00983555">
              <w:rPr>
                <w:noProof/>
              </w:rPr>
              <mc:AlternateContent>
                <mc:Choice Requires="wps">
                  <w:drawing>
                    <wp:inline distT="0" distB="0" distL="0" distR="0" wp14:anchorId="53EB1620" wp14:editId="23BDE6A5">
                      <wp:extent cx="3935393" cy="1272540"/>
                      <wp:effectExtent l="0" t="0" r="0" b="3810"/>
                      <wp:docPr id="302" name="Text Box 196" descr="Textbox to enter subheading,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5393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14D16" w:rsidRDefault="00C14D16" w:rsidP="00821656">
                                  <w:pPr>
                                    <w:pStyle w:val="Heading3"/>
                                  </w:pPr>
                                  <w:r>
                                    <w:t>NURSES</w:t>
                                  </w:r>
                                </w:p>
                                <w:p w:rsidR="00C14D16" w:rsidRPr="00DD6CC6" w:rsidRDefault="00C14D16" w:rsidP="00821656">
                                  <w:pPr>
                                    <w:pStyle w:val="ContactInf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Mel Canavan</w:t>
                                  </w:r>
                                </w:p>
                                <w:p w:rsidR="00C14D16" w:rsidRDefault="00C14D16" w:rsidP="00821656">
                                  <w:pPr>
                                    <w:pStyle w:val="ContactInf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DD6CC6">
                                    <w:rPr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arah Schofield</w:t>
                                  </w:r>
                                </w:p>
                                <w:p w:rsidR="00C14D16" w:rsidRPr="00DD6CC6" w:rsidRDefault="00C14D16" w:rsidP="00821656">
                                  <w:pPr>
                                    <w:pStyle w:val="ContactInf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C14D16" w:rsidRPr="00E77AC0" w:rsidRDefault="00C14D16" w:rsidP="008251C0">
                                  <w:pPr>
                                    <w:pStyle w:val="Heading3"/>
                                  </w:pPr>
                                  <w:r>
                                    <w:t>PCN Network Manager</w:t>
                                  </w:r>
                                </w:p>
                                <w:p w:rsidR="00C14D16" w:rsidRPr="00DD6CC6" w:rsidRDefault="00C14D16" w:rsidP="00821656">
                                  <w:pPr>
                                    <w:pStyle w:val="ContactInf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Tania Swaine</w:t>
                                  </w:r>
                                  <w:r w:rsidRPr="00DD6CC6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:rsidR="00C14D16" w:rsidRDefault="00C14D16" w:rsidP="00821656">
                                  <w:pPr>
                                    <w:spacing w:before="100" w:after="0"/>
                                  </w:pPr>
                                </w:p>
                                <w:p w:rsidR="00C14D16" w:rsidRPr="00216101" w:rsidRDefault="00C14D16" w:rsidP="00906716">
                                  <w:pPr>
                                    <w:spacing w:before="100" w:after="0" w:line="240" w:lineRule="auto"/>
                                  </w:pPr>
                                </w:p>
                              </w:txbxContent>
                            </wps:txbx>
                            <wps:bodyPr rot="0" vert="horz" wrap="square" lIns="45720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3EB1620" id="_x0000_s1028" type="#_x0000_t202" alt="Textbox to enter subheading, and description" style="width:309.85pt;height:10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" filled="f" fillcolor="#fffffe" stroked="f" strokecolor="#212120" insetpen="t">
                      <v:textbox inset="36pt,0,,0">
                        <w:txbxContent>
                          <w:p w:rsidR="00C14D16" w:rsidRDefault="00C14D16" w:rsidP="00821656">
                            <w:pPr>
                              <w:pStyle w:val="Heading3"/>
                            </w:pPr>
                            <w:r>
                              <w:t>NURSES</w:t>
                            </w:r>
                          </w:p>
                          <w:p w:rsidR="00C14D16" w:rsidRPr="00DD6CC6" w:rsidRDefault="00C14D16" w:rsidP="00821656">
                            <w:pPr>
                              <w:pStyle w:val="ContactInf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Mel Canavan</w:t>
                            </w:r>
                          </w:p>
                          <w:p w:rsidR="00C14D16" w:rsidRDefault="00C14D16" w:rsidP="00821656">
                            <w:pPr>
                              <w:pStyle w:val="ContactInfo"/>
                              <w:rPr>
                                <w:sz w:val="22"/>
                                <w:szCs w:val="22"/>
                              </w:rPr>
                            </w:pPr>
                            <w:r w:rsidRPr="00DD6CC6"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arah Schofield</w:t>
                            </w:r>
                          </w:p>
                          <w:p w:rsidR="00C14D16" w:rsidRPr="00DD6CC6" w:rsidRDefault="00C14D16" w:rsidP="00821656">
                            <w:pPr>
                              <w:pStyle w:val="ContactInf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C14D16" w:rsidRPr="00E77AC0" w:rsidRDefault="00C14D16" w:rsidP="008251C0">
                            <w:pPr>
                              <w:pStyle w:val="Heading3"/>
                            </w:pPr>
                            <w:r>
                              <w:t>PCN Network Manager</w:t>
                            </w:r>
                          </w:p>
                          <w:p w:rsidR="00C14D16" w:rsidRPr="00DD6CC6" w:rsidRDefault="00C14D16" w:rsidP="00821656">
                            <w:pPr>
                              <w:pStyle w:val="ContactInf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Tania Swaine</w:t>
                            </w:r>
                            <w:r w:rsidRPr="00DD6CC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C14D16" w:rsidRDefault="00C14D16" w:rsidP="00821656">
                            <w:pPr>
                              <w:spacing w:before="100" w:after="0"/>
                            </w:pPr>
                          </w:p>
                          <w:p w:rsidR="00C14D16" w:rsidRPr="00216101" w:rsidRDefault="00C14D16" w:rsidP="00906716">
                            <w:pPr>
                              <w:spacing w:before="100" w:after="0" w:line="240" w:lineRule="auto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541" w:type="dxa"/>
          </w:tcPr>
          <w:p w:rsidR="00ED10A9" w:rsidRDefault="00BB6110" w:rsidP="00300ABE">
            <w:pPr>
              <w:pStyle w:val="Heading1"/>
              <w:spacing w:before="0"/>
              <w:outlineLvl w:val="0"/>
            </w:pPr>
            <w:r w:rsidRPr="0098355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B418FAE" wp14:editId="7ABE8CE2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171450</wp:posOffset>
                      </wp:positionV>
                      <wp:extent cx="3533775" cy="2724150"/>
                      <wp:effectExtent l="0" t="0" r="0" b="0"/>
                      <wp:wrapSquare wrapText="bothSides"/>
                      <wp:docPr id="2" name="Text Box 196" descr="Textbox to enter main heading, subheading,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3775" cy="272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14D16" w:rsidRPr="00C47AA2" w:rsidRDefault="00C14D16" w:rsidP="00C47AA2">
                                  <w:pPr>
                                    <w:pStyle w:val="Heading1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C47AA2">
                                    <w:rPr>
                                      <w:sz w:val="36"/>
                                      <w:szCs w:val="36"/>
                                    </w:rPr>
                                    <w:t>Primary Care Networks</w:t>
                                  </w:r>
                                </w:p>
                                <w:p w:rsidR="00C14D16" w:rsidRDefault="00C14D16" w:rsidP="00906716">
                                  <w:pPr>
                                    <w:spacing w:before="100" w:after="0" w:line="240" w:lineRule="auto"/>
                                    <w:rPr>
                                      <w:sz w:val="22"/>
                                    </w:rPr>
                                  </w:pPr>
                                  <w:r w:rsidRPr="00DD596D">
                                    <w:rPr>
                                      <w:sz w:val="22"/>
                                    </w:rPr>
                                    <w:t>Live from 1</w:t>
                                  </w:r>
                                  <w:r w:rsidRPr="00DD596D">
                                    <w:rPr>
                                      <w:sz w:val="22"/>
                                      <w:vertAlign w:val="superscript"/>
                                    </w:rPr>
                                    <w:t>st</w:t>
                                  </w:r>
                                  <w:r w:rsidRPr="00DD596D">
                                    <w:rPr>
                                      <w:sz w:val="22"/>
                                    </w:rPr>
                                    <w:t xml:space="preserve"> July 2019, building on the work of the localities and its predecessors.</w:t>
                                  </w:r>
                                </w:p>
                                <w:p w:rsidR="00C14D16" w:rsidRDefault="00C14D16" w:rsidP="00906716">
                                  <w:pPr>
                                    <w:spacing w:before="100" w:after="0" w:line="240" w:lineRule="auto"/>
                                    <w:rPr>
                                      <w:sz w:val="22"/>
                                    </w:rPr>
                                  </w:pPr>
                                  <w:r w:rsidRPr="00DD596D">
                                    <w:rPr>
                                      <w:sz w:val="22"/>
                                    </w:rPr>
                                    <w:t xml:space="preserve">Our Network represents approximately 56,000 patients </w:t>
                                  </w:r>
                                </w:p>
                                <w:p w:rsidR="00C14D16" w:rsidRPr="00BB6110" w:rsidRDefault="00C14D16" w:rsidP="00A25A10">
                                  <w:pPr>
                                    <w:spacing w:before="100" w:after="0" w:line="240" w:lineRule="auto"/>
                                    <w:rPr>
                                      <w:b/>
                                      <w:color w:val="3E762A" w:themeColor="accent1" w:themeShade="BF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14D16" w:rsidRDefault="00C14D16" w:rsidP="00A25A10">
                                  <w:pPr>
                                    <w:spacing w:before="100" w:after="0" w:line="240" w:lineRule="auto"/>
                                    <w:rPr>
                                      <w:b/>
                                      <w:color w:val="3E762A" w:themeColor="accent1" w:themeShade="BF"/>
                                      <w:sz w:val="28"/>
                                      <w:szCs w:val="28"/>
                                    </w:rPr>
                                  </w:pPr>
                                  <w:r w:rsidRPr="00C47AA2">
                                    <w:rPr>
                                      <w:b/>
                                      <w:color w:val="3E762A" w:themeColor="accent1" w:themeShade="BF"/>
                                      <w:sz w:val="28"/>
                                      <w:szCs w:val="28"/>
                                    </w:rPr>
                                    <w:t>3 priorities:</w:t>
                                  </w:r>
                                </w:p>
                                <w:p w:rsidR="00C14D16" w:rsidRPr="00A25A10" w:rsidRDefault="00C14D16" w:rsidP="00BB6110">
                                  <w:pPr>
                                    <w:pStyle w:val="NoSpacing"/>
                                    <w:numPr>
                                      <w:ilvl w:val="0"/>
                                      <w:numId w:val="17"/>
                                    </w:numPr>
                                    <w:spacing w:line="276" w:lineRule="auto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Continue to develop</w:t>
                                  </w:r>
                                  <w:r w:rsidRPr="00A25A10">
                                    <w:rPr>
                                      <w:rFonts w:cstheme="minorHAnsi"/>
                                    </w:rPr>
                                    <w:t xml:space="preserve"> the PCN and Leadership Team</w:t>
                                  </w:r>
                                </w:p>
                                <w:p w:rsidR="00C14D16" w:rsidRPr="00A25A10" w:rsidRDefault="00C14D16" w:rsidP="00BB6110">
                                  <w:pPr>
                                    <w:pStyle w:val="NoSpacing"/>
                                    <w:numPr>
                                      <w:ilvl w:val="0"/>
                                      <w:numId w:val="17"/>
                                    </w:numPr>
                                    <w:spacing w:line="276" w:lineRule="auto"/>
                                    <w:rPr>
                                      <w:rFonts w:cstheme="minorHAnsi"/>
                                      <w:color w:val="000000"/>
                                      <w:lang w:val="en-GB"/>
                                    </w:rPr>
                                  </w:pPr>
                                  <w:r w:rsidRPr="00A25A10">
                                    <w:rPr>
                                      <w:rFonts w:cstheme="minorHAnsi"/>
                                      <w:color w:val="000000"/>
                                      <w:lang w:val="en-GB"/>
                                    </w:rPr>
                                    <w:t>Childhood imm</w:t>
                                  </w:r>
                                  <w:r>
                                    <w:rPr>
                                      <w:rFonts w:cstheme="minorHAnsi"/>
                                      <w:color w:val="000000"/>
                                      <w:lang w:val="en-GB"/>
                                    </w:rPr>
                                    <w:t>unisation</w:t>
                                  </w:r>
                                  <w:r w:rsidRPr="00A25A10">
                                    <w:rPr>
                                      <w:rFonts w:cstheme="minorHAnsi"/>
                                      <w:color w:val="000000"/>
                                      <w:lang w:val="en-GB"/>
                                    </w:rPr>
                                    <w:t>s project; preparing to vaccinate in the community</w:t>
                                  </w:r>
                                </w:p>
                                <w:p w:rsidR="00C14D16" w:rsidRPr="00A25A10" w:rsidRDefault="00C14D16" w:rsidP="00BB6110">
                                  <w:pPr>
                                    <w:pStyle w:val="NoSpacing"/>
                                    <w:numPr>
                                      <w:ilvl w:val="0"/>
                                      <w:numId w:val="17"/>
                                    </w:numPr>
                                    <w:spacing w:line="276" w:lineRule="auto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Nurse Recruitment of joint post with LCH</w:t>
                                  </w:r>
                                </w:p>
                              </w:txbxContent>
                            </wps:txbx>
                            <wps:bodyPr rot="0" vert="horz" wrap="square" lIns="182880" tIns="9144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18FAE" id="_x0000_s1029" type="#_x0000_t202" alt="Textbox to enter main heading, subheading, and description" style="position:absolute;margin-left:.25pt;margin-top:13.5pt;width:278.25pt;height:21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" filled="f" fillcolor="#fffffe" stroked="f" strokecolor="#212120" insetpen="t">
                      <v:textbox inset="14.4pt,7.2pt,,0">
                        <w:txbxContent>
                          <w:p w:rsidR="00C14D16" w:rsidRPr="00C47AA2" w:rsidRDefault="00C14D16" w:rsidP="00C47AA2">
                            <w:pPr>
                              <w:pStyle w:val="Heading1"/>
                              <w:rPr>
                                <w:sz w:val="36"/>
                                <w:szCs w:val="36"/>
                              </w:rPr>
                            </w:pPr>
                            <w:r w:rsidRPr="00C47AA2">
                              <w:rPr>
                                <w:sz w:val="36"/>
                                <w:szCs w:val="36"/>
                              </w:rPr>
                              <w:t>Primary Care Networks</w:t>
                            </w:r>
                          </w:p>
                          <w:p w:rsidR="00C14D16" w:rsidRDefault="00C14D16" w:rsidP="00906716">
                            <w:pPr>
                              <w:spacing w:before="100" w:after="0" w:line="240" w:lineRule="auto"/>
                              <w:rPr>
                                <w:sz w:val="22"/>
                              </w:rPr>
                            </w:pPr>
                            <w:r w:rsidRPr="00DD596D">
                              <w:rPr>
                                <w:sz w:val="22"/>
                              </w:rPr>
                              <w:t>Live from 1</w:t>
                            </w:r>
                            <w:r w:rsidRPr="00DD596D">
                              <w:rPr>
                                <w:sz w:val="22"/>
                                <w:vertAlign w:val="superscript"/>
                              </w:rPr>
                              <w:t>st</w:t>
                            </w:r>
                            <w:r w:rsidRPr="00DD596D">
                              <w:rPr>
                                <w:sz w:val="22"/>
                              </w:rPr>
                              <w:t xml:space="preserve"> July 2019, building on the work of the localities and its predecessors.</w:t>
                            </w:r>
                          </w:p>
                          <w:p w:rsidR="00C14D16" w:rsidRDefault="00C14D16" w:rsidP="00906716">
                            <w:pPr>
                              <w:spacing w:before="100" w:after="0" w:line="240" w:lineRule="auto"/>
                              <w:rPr>
                                <w:sz w:val="22"/>
                              </w:rPr>
                            </w:pPr>
                            <w:r w:rsidRPr="00DD596D">
                              <w:rPr>
                                <w:sz w:val="22"/>
                              </w:rPr>
                              <w:t xml:space="preserve">Our Network represents approximately 56,000 patients </w:t>
                            </w:r>
                          </w:p>
                          <w:p w:rsidR="00C14D16" w:rsidRPr="00BB6110" w:rsidRDefault="00C14D16" w:rsidP="00A25A10">
                            <w:pPr>
                              <w:spacing w:before="100" w:after="0" w:line="240" w:lineRule="auto"/>
                              <w:rPr>
                                <w:b/>
                                <w:color w:val="3E762A" w:themeColor="accent1" w:themeShade="BF"/>
                                <w:sz w:val="16"/>
                                <w:szCs w:val="16"/>
                              </w:rPr>
                            </w:pPr>
                          </w:p>
                          <w:p w:rsidR="00C14D16" w:rsidRDefault="00C14D16" w:rsidP="00A25A10">
                            <w:pPr>
                              <w:spacing w:before="100" w:after="0" w:line="240" w:lineRule="auto"/>
                              <w:rPr>
                                <w:b/>
                                <w:color w:val="3E762A" w:themeColor="accent1" w:themeShade="BF"/>
                                <w:sz w:val="28"/>
                                <w:szCs w:val="28"/>
                              </w:rPr>
                            </w:pPr>
                            <w:r w:rsidRPr="00C47AA2">
                              <w:rPr>
                                <w:b/>
                                <w:color w:val="3E762A" w:themeColor="accent1" w:themeShade="BF"/>
                                <w:sz w:val="28"/>
                                <w:szCs w:val="28"/>
                              </w:rPr>
                              <w:t>3 priorities:</w:t>
                            </w:r>
                          </w:p>
                          <w:p w:rsidR="00C14D16" w:rsidRPr="00A25A10" w:rsidRDefault="00C14D16" w:rsidP="00BB6110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spacing w:line="276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Continue to develop</w:t>
                            </w:r>
                            <w:r w:rsidRPr="00A25A10">
                              <w:rPr>
                                <w:rFonts w:cstheme="minorHAnsi"/>
                              </w:rPr>
                              <w:t xml:space="preserve"> the PCN and Leadership Team</w:t>
                            </w:r>
                          </w:p>
                          <w:p w:rsidR="00C14D16" w:rsidRPr="00A25A10" w:rsidRDefault="00C14D16" w:rsidP="00BB6110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spacing w:line="276" w:lineRule="auto"/>
                              <w:rPr>
                                <w:rFonts w:cstheme="minorHAnsi"/>
                                <w:color w:val="000000"/>
                                <w:lang w:val="en-GB"/>
                              </w:rPr>
                            </w:pPr>
                            <w:r w:rsidRPr="00A25A10">
                              <w:rPr>
                                <w:rFonts w:cstheme="minorHAnsi"/>
                                <w:color w:val="000000"/>
                                <w:lang w:val="en-GB"/>
                              </w:rPr>
                              <w:t>Childhood imm</w:t>
                            </w:r>
                            <w:r>
                              <w:rPr>
                                <w:rFonts w:cstheme="minorHAnsi"/>
                                <w:color w:val="000000"/>
                                <w:lang w:val="en-GB"/>
                              </w:rPr>
                              <w:t>unisation</w:t>
                            </w:r>
                            <w:r w:rsidRPr="00A25A10">
                              <w:rPr>
                                <w:rFonts w:cstheme="minorHAnsi"/>
                                <w:color w:val="000000"/>
                                <w:lang w:val="en-GB"/>
                              </w:rPr>
                              <w:t>s project; preparing to vaccinate in the community</w:t>
                            </w:r>
                          </w:p>
                          <w:p w:rsidR="00C14D16" w:rsidRPr="00A25A10" w:rsidRDefault="00C14D16" w:rsidP="00BB6110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spacing w:line="276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Nurse Recruitment of joint post with LCH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983555">
              <w:rPr>
                <w:noProof/>
              </w:rPr>
              <mc:AlternateContent>
                <mc:Choice Requires="wps">
                  <w:drawing>
                    <wp:inline distT="0" distB="0" distL="0" distR="0" wp14:anchorId="6D3FB810" wp14:editId="02AE5E5A">
                      <wp:extent cx="3742055" cy="2190750"/>
                      <wp:effectExtent l="0" t="0" r="0" b="0"/>
                      <wp:docPr id="3" name="Text Box 196" descr="Textbox to enter subheading,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2055" cy="2190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14D16" w:rsidRPr="008251C0" w:rsidRDefault="00C14D16" w:rsidP="00BB6110">
                                  <w:pPr>
                                    <w:pStyle w:val="Paratext03"/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Our</w:t>
                                  </w:r>
                                  <w:r w:rsidRPr="008251C0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Practices</w:t>
                                  </w:r>
                                  <w:r w:rsidRPr="008251C0">
                                    <w:rPr>
                                      <w:b/>
                                    </w:rPr>
                                    <w:t>:</w:t>
                                  </w:r>
                                </w:p>
                                <w:p w:rsidR="00C14D16" w:rsidRPr="00DD596D" w:rsidRDefault="00C14D16" w:rsidP="00BB6110">
                                  <w:pPr>
                                    <w:pStyle w:val="NoSpacing"/>
                                    <w:numPr>
                                      <w:ilvl w:val="0"/>
                                      <w:numId w:val="15"/>
                                    </w:numPr>
                                  </w:pPr>
                                  <w:r w:rsidRPr="00DD596D">
                                    <w:t>Ashton View Medical Centre</w:t>
                                  </w:r>
                                </w:p>
                                <w:p w:rsidR="00C14D16" w:rsidRPr="00DD596D" w:rsidRDefault="00C14D16" w:rsidP="00BB6110">
                                  <w:pPr>
                                    <w:pStyle w:val="NoSpacing"/>
                                    <w:numPr>
                                      <w:ilvl w:val="0"/>
                                      <w:numId w:val="15"/>
                                    </w:numPr>
                                  </w:pPr>
                                  <w:r w:rsidRPr="00DD596D">
                                    <w:t>Bellbrooke Surgery</w:t>
                                  </w:r>
                                </w:p>
                                <w:p w:rsidR="00C14D16" w:rsidRPr="00DD596D" w:rsidRDefault="00C14D16" w:rsidP="00BB6110">
                                  <w:pPr>
                                    <w:pStyle w:val="NoSpacing"/>
                                    <w:numPr>
                                      <w:ilvl w:val="0"/>
                                      <w:numId w:val="15"/>
                                    </w:numPr>
                                  </w:pPr>
                                  <w:r w:rsidRPr="00DD596D">
                                    <w:t>Conway Medical Centre</w:t>
                                  </w:r>
                                </w:p>
                                <w:p w:rsidR="00C14D16" w:rsidRPr="00DD596D" w:rsidRDefault="00C14D16" w:rsidP="00BB6110">
                                  <w:pPr>
                                    <w:pStyle w:val="NoSpacing"/>
                                    <w:numPr>
                                      <w:ilvl w:val="0"/>
                                      <w:numId w:val="15"/>
                                    </w:numPr>
                                  </w:pPr>
                                  <w:r w:rsidRPr="00DD596D">
                                    <w:t>East Park Medical Centre</w:t>
                                  </w:r>
                                </w:p>
                                <w:p w:rsidR="00C14D16" w:rsidRPr="00DD596D" w:rsidRDefault="00C14D16" w:rsidP="00BB6110">
                                  <w:pPr>
                                    <w:pStyle w:val="NoSpacing"/>
                                    <w:numPr>
                                      <w:ilvl w:val="0"/>
                                      <w:numId w:val="15"/>
                                    </w:numPr>
                                  </w:pPr>
                                  <w:r w:rsidRPr="00DD596D">
                                    <w:t>North Leeds Medical Practice</w:t>
                                  </w:r>
                                </w:p>
                                <w:p w:rsidR="00C14D16" w:rsidRPr="00DD596D" w:rsidRDefault="00C14D16" w:rsidP="00BB6110">
                                  <w:pPr>
                                    <w:pStyle w:val="NoSpacing"/>
                                    <w:numPr>
                                      <w:ilvl w:val="0"/>
                                      <w:numId w:val="15"/>
                                    </w:numPr>
                                  </w:pPr>
                                  <w:r w:rsidRPr="00DD596D">
                                    <w:t>Shakespeare Medical Practice</w:t>
                                  </w:r>
                                </w:p>
                                <w:p w:rsidR="00C14D16" w:rsidRPr="00DD596D" w:rsidRDefault="00C14D16" w:rsidP="00BB6110">
                                  <w:pPr>
                                    <w:pStyle w:val="NoSpacing"/>
                                    <w:numPr>
                                      <w:ilvl w:val="0"/>
                                      <w:numId w:val="15"/>
                                    </w:numPr>
                                  </w:pPr>
                                  <w:r w:rsidRPr="00DD596D">
                                    <w:t>Roundhay Road Surgery</w:t>
                                  </w:r>
                                </w:p>
                                <w:p w:rsidR="00C14D16" w:rsidRPr="00DD596D" w:rsidRDefault="00C14D16" w:rsidP="00BB6110">
                                  <w:pPr>
                                    <w:pStyle w:val="NoSpacing"/>
                                    <w:numPr>
                                      <w:ilvl w:val="0"/>
                                      <w:numId w:val="15"/>
                                    </w:numPr>
                                  </w:pPr>
                                  <w:r w:rsidRPr="00DD596D">
                                    <w:t>The Practice Lincoln Green</w:t>
                                  </w:r>
                                </w:p>
                                <w:p w:rsidR="00C14D16" w:rsidRPr="00DD596D" w:rsidRDefault="00C14D16" w:rsidP="00BB6110">
                                  <w:pPr>
                                    <w:pStyle w:val="NoSpacing"/>
                                    <w:numPr>
                                      <w:ilvl w:val="0"/>
                                      <w:numId w:val="15"/>
                                    </w:numPr>
                                  </w:pPr>
                                  <w:r w:rsidRPr="00DD596D">
                                    <w:t>The Practice Harehills Corner</w:t>
                                  </w:r>
                                </w:p>
                                <w:p w:rsidR="00C14D16" w:rsidRDefault="00C14D16" w:rsidP="00BB6110">
                                  <w:pPr>
                                    <w:pStyle w:val="NoSpacing"/>
                                    <w:numPr>
                                      <w:ilvl w:val="0"/>
                                      <w:numId w:val="15"/>
                                    </w:numPr>
                                  </w:pPr>
                                  <w:r w:rsidRPr="00DD596D">
                                    <w:t>York Street Health Practice</w:t>
                                  </w:r>
                                </w:p>
                                <w:p w:rsidR="00C14D16" w:rsidRPr="00DD596D" w:rsidRDefault="00C14D16" w:rsidP="00BB6110">
                                  <w:pPr>
                                    <w:pStyle w:val="NoSpacing"/>
                                    <w:numPr>
                                      <w:ilvl w:val="0"/>
                                      <w:numId w:val="15"/>
                                    </w:numPr>
                                    <w:spacing w:line="276" w:lineRule="auto"/>
                                  </w:pPr>
                                  <w:r>
                                    <w:t>Safe Haven</w:t>
                                  </w:r>
                                </w:p>
                                <w:p w:rsidR="00C14D16" w:rsidRDefault="00C14D16" w:rsidP="00BB6110">
                                  <w:pPr>
                                    <w:pStyle w:val="Paratext03"/>
                                  </w:pPr>
                                </w:p>
                              </w:txbxContent>
                            </wps:txbx>
                            <wps:bodyPr rot="0" vert="horz" wrap="square" lIns="18288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D3FB810" id="_x0000_s1030" type="#_x0000_t202" alt="Textbox to enter subheading, and description" style="width:294.65pt;height:17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" filled="f" fillcolor="#fffffe" stroked="f" strokecolor="#212120" insetpen="t">
                      <v:textbox inset="14.4pt,0,,0">
                        <w:txbxContent>
                          <w:p w:rsidR="00C14D16" w:rsidRPr="008251C0" w:rsidRDefault="00C14D16" w:rsidP="00BB6110">
                            <w:pPr>
                              <w:pStyle w:val="Paratext03"/>
                              <w:spacing w:line="276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Our</w:t>
                            </w:r>
                            <w:r w:rsidRPr="008251C0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Practices</w:t>
                            </w:r>
                            <w:r w:rsidRPr="008251C0">
                              <w:rPr>
                                <w:b/>
                              </w:rPr>
                              <w:t>:</w:t>
                            </w:r>
                          </w:p>
                          <w:p w:rsidR="00C14D16" w:rsidRPr="00DD596D" w:rsidRDefault="00C14D16" w:rsidP="00BB6110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</w:pPr>
                            <w:r w:rsidRPr="00DD596D">
                              <w:t>Ashton View Medical Centre</w:t>
                            </w:r>
                          </w:p>
                          <w:p w:rsidR="00C14D16" w:rsidRPr="00DD596D" w:rsidRDefault="00C14D16" w:rsidP="00BB6110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</w:pPr>
                            <w:r w:rsidRPr="00DD596D">
                              <w:t>Bellbrooke Surgery</w:t>
                            </w:r>
                          </w:p>
                          <w:p w:rsidR="00C14D16" w:rsidRPr="00DD596D" w:rsidRDefault="00C14D16" w:rsidP="00BB6110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</w:pPr>
                            <w:r w:rsidRPr="00DD596D">
                              <w:t>Conway Medical Centre</w:t>
                            </w:r>
                          </w:p>
                          <w:p w:rsidR="00C14D16" w:rsidRPr="00DD596D" w:rsidRDefault="00C14D16" w:rsidP="00BB6110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</w:pPr>
                            <w:r w:rsidRPr="00DD596D">
                              <w:t>East Park Medical Centre</w:t>
                            </w:r>
                          </w:p>
                          <w:p w:rsidR="00C14D16" w:rsidRPr="00DD596D" w:rsidRDefault="00C14D16" w:rsidP="00BB6110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</w:pPr>
                            <w:r w:rsidRPr="00DD596D">
                              <w:t>North Leeds Medical Practice</w:t>
                            </w:r>
                          </w:p>
                          <w:p w:rsidR="00C14D16" w:rsidRPr="00DD596D" w:rsidRDefault="00C14D16" w:rsidP="00BB6110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</w:pPr>
                            <w:r w:rsidRPr="00DD596D">
                              <w:t>Shakespeare Medical Practice</w:t>
                            </w:r>
                          </w:p>
                          <w:p w:rsidR="00C14D16" w:rsidRPr="00DD596D" w:rsidRDefault="00C14D16" w:rsidP="00BB6110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</w:pPr>
                            <w:r w:rsidRPr="00DD596D">
                              <w:t>Roundhay Road Surgery</w:t>
                            </w:r>
                          </w:p>
                          <w:p w:rsidR="00C14D16" w:rsidRPr="00DD596D" w:rsidRDefault="00C14D16" w:rsidP="00BB6110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</w:pPr>
                            <w:r w:rsidRPr="00DD596D">
                              <w:t>The Practice Lincoln Green</w:t>
                            </w:r>
                          </w:p>
                          <w:p w:rsidR="00C14D16" w:rsidRPr="00DD596D" w:rsidRDefault="00C14D16" w:rsidP="00BB6110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</w:pPr>
                            <w:r w:rsidRPr="00DD596D">
                              <w:t>The Practice Harehills Corner</w:t>
                            </w:r>
                          </w:p>
                          <w:p w:rsidR="00C14D16" w:rsidRDefault="00C14D16" w:rsidP="00BB6110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</w:pPr>
                            <w:r w:rsidRPr="00DD596D">
                              <w:t>York Street Health Practice</w:t>
                            </w:r>
                          </w:p>
                          <w:p w:rsidR="00C14D16" w:rsidRPr="00DD596D" w:rsidRDefault="00C14D16" w:rsidP="00BB6110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</w:pPr>
                            <w:r>
                              <w:t>Safe Haven</w:t>
                            </w:r>
                          </w:p>
                          <w:p w:rsidR="00C14D16" w:rsidRDefault="00C14D16" w:rsidP="00BB6110">
                            <w:pPr>
                              <w:pStyle w:val="Paratext03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ED10A9" w:rsidRPr="00EC45D2" w:rsidRDefault="00ED10A9" w:rsidP="00EC45D2">
            <w:pPr>
              <w:tabs>
                <w:tab w:val="left" w:pos="4245"/>
              </w:tabs>
            </w:pPr>
          </w:p>
        </w:tc>
        <w:tc>
          <w:tcPr>
            <w:tcW w:w="10031" w:type="dxa"/>
            <w:tcMar>
              <w:left w:w="1728" w:type="dxa"/>
            </w:tcMar>
            <w:vAlign w:val="center"/>
          </w:tcPr>
          <w:p w:rsidR="00ED10A9" w:rsidRDefault="00A9791E" w:rsidP="00300ABE">
            <w:pPr>
              <w:pStyle w:val="Heading1"/>
              <w:spacing w:before="0"/>
              <w:outlineLvl w:val="0"/>
            </w:pPr>
            <w:r>
              <w:rPr>
                <w:noProof/>
              </w:rPr>
              <w:drawing>
                <wp:inline distT="0" distB="0" distL="0" distR="0" wp14:anchorId="2B9FDD72" wp14:editId="3DDDC1CD">
                  <wp:extent cx="2611120" cy="938973"/>
                  <wp:effectExtent l="0" t="0" r="0" b="0"/>
                  <wp:docPr id="1" name="Picture 1" descr="cid:image002.png@01D52E78.FCE0EC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2.png@01D52E78.FCE0EC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166" cy="99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5469" w:rsidRPr="00EF3D72">
              <w:rPr>
                <w:rFonts w:ascii="Calibri" w:eastAsia="Calibri" w:hAnsi="Calibri" w:cs="Times New Roman"/>
                <w:noProof/>
                <w:color w:val="auto"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0BDA93D7" wp14:editId="40615ACD">
                      <wp:extent cx="4114800" cy="939800"/>
                      <wp:effectExtent l="0" t="0" r="0" b="12700"/>
                      <wp:docPr id="97" name="Text Box 191" descr="Text box to enter Newsletter Titl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14800" cy="939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14D16" w:rsidRDefault="00C14D16" w:rsidP="00ED10A9">
                                  <w:pPr>
                                    <w:pStyle w:val="TitleHeading"/>
                                  </w:pPr>
                                  <w:r>
                                    <w:t>BHR PCN</w:t>
                                  </w:r>
                                </w:p>
                                <w:p w:rsidR="00C14D16" w:rsidRDefault="00C14D16" w:rsidP="00ED10A9">
                                  <w:pPr>
                                    <w:pStyle w:val="TitleHeading"/>
                                  </w:pPr>
                                </w:p>
                                <w:p w:rsidR="00C14D16" w:rsidRDefault="00C14D16" w:rsidP="00ED10A9">
                                  <w:pPr>
                                    <w:pStyle w:val="TitleHeading"/>
                                  </w:pPr>
                                </w:p>
                                <w:p w:rsidR="00C14D16" w:rsidRPr="008040EC" w:rsidRDefault="00C14D16" w:rsidP="00ED10A9">
                                  <w:pPr>
                                    <w:pStyle w:val="TitleHeading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DA93D7" id="Text Box 191" o:spid="_x0000_s1031" type="#_x0000_t202" alt="Text box to enter Newsletter Title" style="width:324pt;height:7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" filled="f" fillcolor="#fffffe" stroked="f" strokecolor="#212120" insetpen="t">
                      <v:textbox inset="0,0,0,0">
                        <w:txbxContent>
                          <w:p w:rsidR="00C14D16" w:rsidRDefault="00C14D16" w:rsidP="00ED10A9">
                            <w:pPr>
                              <w:pStyle w:val="TitleHeading"/>
                            </w:pPr>
                            <w:r>
                              <w:t>BHR PCN</w:t>
                            </w:r>
                          </w:p>
                          <w:p w:rsidR="00C14D16" w:rsidRDefault="00C14D16" w:rsidP="00ED10A9">
                            <w:pPr>
                              <w:pStyle w:val="TitleHeading"/>
                            </w:pPr>
                          </w:p>
                          <w:p w:rsidR="00C14D16" w:rsidRDefault="00C14D16" w:rsidP="00ED10A9">
                            <w:pPr>
                              <w:pStyle w:val="TitleHeading"/>
                            </w:pPr>
                          </w:p>
                          <w:p w:rsidR="00C14D16" w:rsidRPr="008040EC" w:rsidRDefault="00C14D16" w:rsidP="00ED10A9">
                            <w:pPr>
                              <w:pStyle w:val="TitleHeading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ED10A9" w:rsidRPr="00ED10A9" w:rsidRDefault="001A5469" w:rsidP="00ED10A9">
            <w:pPr>
              <w:rPr>
                <w:color w:val="626A1A" w:themeColor="accent3" w:themeShade="80"/>
                <w:sz w:val="40"/>
              </w:rPr>
            </w:pPr>
            <w:r w:rsidRPr="00983555">
              <w:rPr>
                <w:noProof/>
              </w:rPr>
              <mc:AlternateContent>
                <mc:Choice Requires="wps">
                  <w:drawing>
                    <wp:inline distT="0" distB="0" distL="0" distR="0" wp14:anchorId="01E4F400" wp14:editId="4771535B">
                      <wp:extent cx="4114800" cy="688340"/>
                      <wp:effectExtent l="0" t="0" r="0" b="0"/>
                      <wp:docPr id="267" name="Text Box 196" descr="Text box to enter taglin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14800" cy="688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14D16" w:rsidRDefault="00C14D16" w:rsidP="00ED10A9">
                                  <w:pPr>
                                    <w:pStyle w:val="Tagline02"/>
                                  </w:pPr>
                                  <w:r>
                                    <w:t>Newsletter</w:t>
                                  </w:r>
                                </w:p>
                                <w:p w:rsidR="00C14D16" w:rsidRPr="00450666" w:rsidRDefault="00C14D16" w:rsidP="00ED10A9">
                                  <w:pPr>
                                    <w:pStyle w:val="Tagline02"/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E4F400" id="_x0000_s1032" type="#_x0000_t202" alt="Text box to enter tagline" style="width:324pt;height:5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" filled="f" fillcolor="#fffffe" stroked="f" strokecolor="#212120" insetpen="t">
                      <v:textbox inset="2.88pt,2.88pt,2.88pt,2.88pt">
                        <w:txbxContent>
                          <w:p w:rsidR="00C14D16" w:rsidRDefault="00C14D16" w:rsidP="00ED10A9">
                            <w:pPr>
                              <w:pStyle w:val="Tagline02"/>
                            </w:pPr>
                            <w:r>
                              <w:t>Newsletter</w:t>
                            </w:r>
                          </w:p>
                          <w:p w:rsidR="00C14D16" w:rsidRPr="00450666" w:rsidRDefault="00C14D16" w:rsidP="00ED10A9">
                            <w:pPr>
                              <w:pStyle w:val="Tagline02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01" w:type="dxa"/>
          </w:tcPr>
          <w:p w:rsidR="00ED10A9" w:rsidRDefault="00ED10A9" w:rsidP="00300ABE">
            <w:pPr>
              <w:pStyle w:val="Heading1"/>
              <w:spacing w:before="0"/>
              <w:outlineLvl w:val="0"/>
            </w:pPr>
            <w:r w:rsidRPr="00805CD1">
              <w:rPr>
                <w:noProof/>
              </w:rPr>
              <mc:AlternateContent>
                <mc:Choice Requires="wps">
                  <w:drawing>
                    <wp:inline distT="0" distB="0" distL="0" distR="0" wp14:anchorId="61979C1B" wp14:editId="104CA4AF">
                      <wp:extent cx="1198880" cy="497711"/>
                      <wp:effectExtent l="0" t="0" r="0" b="0"/>
                      <wp:docPr id="217" name="Text Box 2" descr="Text box to enter Issue Numbe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8880" cy="4977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14D16" w:rsidRPr="00ED511D" w:rsidRDefault="00C14D16" w:rsidP="00450666">
                                  <w:pPr>
                                    <w:pStyle w:val="Tagline02"/>
                                    <w:spacing w:before="240"/>
                                  </w:pPr>
                                  <w:r>
                                    <w:t># 02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1979C1B" id="Text Box 2" o:spid="_x0000_s1033" type="#_x0000_t202" alt="Text box to enter Issue Number" style="width:94.4pt;height:3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" filled="f" stroked="f">
                      <v:textbox>
                        <w:txbxContent>
                          <w:p w:rsidR="00C14D16" w:rsidRPr="00ED511D" w:rsidRDefault="00C14D16" w:rsidP="00450666">
                            <w:pPr>
                              <w:pStyle w:val="Tagline02"/>
                              <w:spacing w:before="240"/>
                            </w:pPr>
                            <w:r>
                              <w:t># 02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color w:val="auto"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67567E20" wp14:editId="7C31866F">
                      <wp:extent cx="1212738" cy="0"/>
                      <wp:effectExtent l="19050" t="19050" r="26035" b="19050"/>
                      <wp:docPr id="214" name="Straight Connector 214" descr="Text line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738" cy="0"/>
                              </a:xfrm>
                              <a:prstGeom prst="line">
                                <a:avLst/>
                              </a:prstGeom>
                              <a:ln w="31750" cap="rnd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A46C61F" id="Straight Connector 214" o:spid="_x0000_s1026" alt="Text line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95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" strokecolor="#c0cf3a [3206]" strokeweight="2.5pt">
                      <v:stroke endcap="round"/>
                      <w10:anchorlock/>
                    </v:line>
                  </w:pict>
                </mc:Fallback>
              </mc:AlternateContent>
            </w:r>
          </w:p>
          <w:p w:rsidR="00ED10A9" w:rsidRPr="00ED10A9" w:rsidRDefault="00ED10A9" w:rsidP="00ED10A9">
            <w:r w:rsidRPr="00805CD1">
              <w:rPr>
                <w:noProof/>
              </w:rPr>
              <mc:AlternateContent>
                <mc:Choice Requires="wps">
                  <w:drawing>
                    <wp:inline distT="0" distB="0" distL="0" distR="0" wp14:anchorId="12FF5759" wp14:editId="68C6B118">
                      <wp:extent cx="1447800" cy="1219200"/>
                      <wp:effectExtent l="0" t="0" r="0" b="0"/>
                      <wp:docPr id="203" name="Text Box 2" descr="Text box to enter Dat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0" cy="1219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14D16" w:rsidRDefault="00C14D16" w:rsidP="00ED10A9">
                                  <w:pPr>
                                    <w:pStyle w:val="Tagline02"/>
                                  </w:pPr>
                                  <w:r>
                                    <w:t>1</w:t>
                                  </w:r>
                                  <w:r w:rsidRPr="00821656">
                                    <w:rPr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t xml:space="preserve"> November </w:t>
                                  </w:r>
                                </w:p>
                                <w:p w:rsidR="00C14D16" w:rsidRPr="009E64AD" w:rsidRDefault="00C14D16" w:rsidP="00ED10A9">
                                  <w:pPr>
                                    <w:pStyle w:val="Tagline02"/>
                                  </w:pPr>
                                  <w:r>
                                    <w:t>2019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2FF5759" id="_x0000_s1034" type="#_x0000_t202" alt="Text box to enter Date" style="width:114pt;height: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" filled="f" stroked="f">
                      <v:textbox>
                        <w:txbxContent>
                          <w:p w:rsidR="00C14D16" w:rsidRDefault="00C14D16" w:rsidP="00ED10A9">
                            <w:pPr>
                              <w:pStyle w:val="Tagline02"/>
                            </w:pPr>
                            <w:r>
                              <w:t>1</w:t>
                            </w:r>
                            <w:r w:rsidRPr="00821656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November </w:t>
                            </w:r>
                          </w:p>
                          <w:p w:rsidR="00C14D16" w:rsidRPr="009E64AD" w:rsidRDefault="00C14D16" w:rsidP="00ED10A9">
                            <w:pPr>
                              <w:pStyle w:val="Tagline02"/>
                            </w:pPr>
                            <w:r>
                              <w:t>2019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W w:w="24480" w:type="dxa"/>
        <w:jc w:val="center"/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to enter Newsletter Title, information about Upcoming Events, Month’s Issue, and Company details"/>
      </w:tblPr>
      <w:tblGrid>
        <w:gridCol w:w="12747"/>
        <w:gridCol w:w="11733"/>
      </w:tblGrid>
      <w:tr w:rsidR="00E57AB0" w:rsidTr="00EC45D2">
        <w:trPr>
          <w:trHeight w:val="2697"/>
          <w:jc w:val="center"/>
        </w:trPr>
        <w:tc>
          <w:tcPr>
            <w:tcW w:w="12747" w:type="dxa"/>
          </w:tcPr>
          <w:p w:rsidR="00E57AB0" w:rsidRDefault="00CA57EF" w:rsidP="00300ABE">
            <w:pPr>
              <w:pStyle w:val="Heading1"/>
              <w:spacing w:before="0"/>
            </w:pPr>
            <w:r w:rsidRPr="0098355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FC3D555" wp14:editId="12E3559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137160</wp:posOffset>
                      </wp:positionV>
                      <wp:extent cx="6942455" cy="676275"/>
                      <wp:effectExtent l="0" t="0" r="0" b="9525"/>
                      <wp:wrapSquare wrapText="bothSides"/>
                      <wp:docPr id="304" name="Text Box 196" descr="Textbox to enter quote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2455" cy="676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14D16" w:rsidRPr="00CA57EF" w:rsidRDefault="00C14D16" w:rsidP="00BB6110">
                                  <w:pPr>
                                    <w:pStyle w:val="Heading1"/>
                                    <w:spacing w:line="240" w:lineRule="auto"/>
                                    <w:rPr>
                                      <w:rStyle w:val="IntenseEmphasi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A57EF">
                                    <w:rPr>
                                      <w:rStyle w:val="IntenseEmphasis"/>
                                      <w:b/>
                                      <w:sz w:val="28"/>
                                      <w:szCs w:val="28"/>
                                    </w:rPr>
                                    <w:t xml:space="preserve">Working Collaboratively across </w:t>
                                  </w:r>
                                  <w:proofErr w:type="spellStart"/>
                                  <w:r w:rsidRPr="00CA57EF">
                                    <w:rPr>
                                      <w:rStyle w:val="IntenseEmphasis"/>
                                      <w:b/>
                                      <w:sz w:val="28"/>
                                      <w:szCs w:val="28"/>
                                    </w:rPr>
                                    <w:t>Burman</w:t>
                                  </w:r>
                                  <w:r>
                                    <w:rPr>
                                      <w:rStyle w:val="IntenseEmphasis"/>
                                      <w:b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 w:rsidRPr="00CA57EF">
                                    <w:rPr>
                                      <w:rStyle w:val="IntenseEmphasis"/>
                                      <w:b/>
                                      <w:sz w:val="28"/>
                                      <w:szCs w:val="28"/>
                                    </w:rPr>
                                    <w:t>ofts</w:t>
                                  </w:r>
                                  <w:proofErr w:type="spellEnd"/>
                                  <w:r w:rsidRPr="00CA57EF">
                                    <w:rPr>
                                      <w:rStyle w:val="IntenseEmphasis"/>
                                      <w:b/>
                                      <w:sz w:val="28"/>
                                      <w:szCs w:val="2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A57EF">
                                    <w:rPr>
                                      <w:rStyle w:val="IntenseEmphasis"/>
                                      <w:b/>
                                      <w:sz w:val="28"/>
                                      <w:szCs w:val="28"/>
                                    </w:rPr>
                                    <w:t>Harehills</w:t>
                                  </w:r>
                                  <w:proofErr w:type="spellEnd"/>
                                  <w:r w:rsidRPr="00CA57EF">
                                    <w:rPr>
                                      <w:rStyle w:val="IntenseEmphasis"/>
                                      <w:b/>
                                      <w:sz w:val="28"/>
                                      <w:szCs w:val="28"/>
                                    </w:rPr>
                                    <w:t xml:space="preserve"> and Richmond Hill</w:t>
                                  </w:r>
                                </w:p>
                                <w:p w:rsidR="00C14D16" w:rsidRPr="008040EC" w:rsidRDefault="00C14D16" w:rsidP="00CA57EF">
                                  <w:pPr>
                                    <w:spacing w:after="0"/>
                                    <w:rPr>
                                      <w:rStyle w:val="IntenseEmphasi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457200" tIns="27432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3D555" id="_x0000_s1035" type="#_x0000_t202" alt="Textbox to enter quotes" style="position:absolute;margin-left:0;margin-top:10.8pt;width:546.65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" filled="f" fillcolor="#fffffe" stroked="f" strokecolor="#212120" insetpen="t">
                      <v:textbox inset="36pt,21.6pt,,0">
                        <w:txbxContent>
                          <w:p w:rsidR="00C14D16" w:rsidRPr="00CA57EF" w:rsidRDefault="00C14D16" w:rsidP="00BB6110">
                            <w:pPr>
                              <w:pStyle w:val="Heading1"/>
                              <w:spacing w:line="240" w:lineRule="auto"/>
                              <w:rPr>
                                <w:rStyle w:val="IntenseEmphasis"/>
                                <w:b/>
                                <w:sz w:val="28"/>
                                <w:szCs w:val="28"/>
                              </w:rPr>
                            </w:pPr>
                            <w:r w:rsidRPr="00CA57EF">
                              <w:rPr>
                                <w:rStyle w:val="IntenseEmphasis"/>
                                <w:b/>
                                <w:sz w:val="28"/>
                                <w:szCs w:val="28"/>
                              </w:rPr>
                              <w:t xml:space="preserve">Working Collaboratively across </w:t>
                            </w:r>
                            <w:proofErr w:type="spellStart"/>
                            <w:r w:rsidRPr="00CA57EF">
                              <w:rPr>
                                <w:rStyle w:val="IntenseEmphasis"/>
                                <w:b/>
                                <w:sz w:val="28"/>
                                <w:szCs w:val="28"/>
                              </w:rPr>
                              <w:t>Burman</w:t>
                            </w:r>
                            <w:r>
                              <w:rPr>
                                <w:rStyle w:val="IntenseEmphasis"/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  <w:r w:rsidRPr="00CA57EF">
                              <w:rPr>
                                <w:rStyle w:val="IntenseEmphasis"/>
                                <w:b/>
                                <w:sz w:val="28"/>
                                <w:szCs w:val="28"/>
                              </w:rPr>
                              <w:t>ofts</w:t>
                            </w:r>
                            <w:proofErr w:type="spellEnd"/>
                            <w:r w:rsidRPr="00CA57EF">
                              <w:rPr>
                                <w:rStyle w:val="IntenseEmphasis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A57EF">
                              <w:rPr>
                                <w:rStyle w:val="IntenseEmphasis"/>
                                <w:b/>
                                <w:sz w:val="28"/>
                                <w:szCs w:val="28"/>
                              </w:rPr>
                              <w:t>Harehills</w:t>
                            </w:r>
                            <w:proofErr w:type="spellEnd"/>
                            <w:r w:rsidRPr="00CA57EF">
                              <w:rPr>
                                <w:rStyle w:val="IntenseEmphasis"/>
                                <w:b/>
                                <w:sz w:val="28"/>
                                <w:szCs w:val="28"/>
                              </w:rPr>
                              <w:t xml:space="preserve"> and Richmond Hill</w:t>
                            </w:r>
                          </w:p>
                          <w:p w:rsidR="00C14D16" w:rsidRPr="008040EC" w:rsidRDefault="00C14D16" w:rsidP="00CA57EF">
                            <w:pPr>
                              <w:spacing w:after="0"/>
                              <w:rPr>
                                <w:rStyle w:val="IntenseEmphasis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1733" w:type="dxa"/>
          </w:tcPr>
          <w:p w:rsidR="00E57AB0" w:rsidRDefault="00E57AB0" w:rsidP="00300ABE">
            <w:pPr>
              <w:pStyle w:val="Heading1"/>
              <w:spacing w:before="0"/>
            </w:pPr>
            <w:r w:rsidRPr="00983555">
              <w:rPr>
                <w:noProof/>
              </w:rPr>
              <mc:AlternateContent>
                <mc:Choice Requires="wps">
                  <w:drawing>
                    <wp:inline distT="0" distB="0" distL="0" distR="0" wp14:anchorId="3A508CE6" wp14:editId="3F3A1D36">
                      <wp:extent cx="7229290" cy="1255594"/>
                      <wp:effectExtent l="0" t="0" r="0" b="1905"/>
                      <wp:docPr id="207" name="Text Box 196" descr="Textbox to enter heading,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29290" cy="12555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14D16" w:rsidRDefault="00C14D16" w:rsidP="00906716">
                                  <w:pPr>
                                    <w:spacing w:before="100" w:after="0" w:line="240" w:lineRule="auto"/>
                                  </w:pPr>
                                  <w:r>
                                    <w:t>Leeds Health and Wellbeing Strategy</w:t>
                                  </w:r>
                                </w:p>
                                <w:p w:rsidR="00C14D16" w:rsidRDefault="00C14D16" w:rsidP="00906716">
                                  <w:pPr>
                                    <w:spacing w:before="100" w:after="0" w:line="240" w:lineRule="auto"/>
                                  </w:pPr>
                                </w:p>
                                <w:p w:rsidR="00C14D16" w:rsidRPr="00216101" w:rsidRDefault="00C14D16" w:rsidP="00906716">
                                  <w:pPr>
                                    <w:spacing w:before="100" w:after="0" w:line="240" w:lineRule="auto"/>
                                  </w:pPr>
                                  <w:r>
                                    <w:t>“</w:t>
                                  </w:r>
                                  <w:r w:rsidRPr="00057EE5">
                                    <w:rPr>
                                      <w:i/>
                                      <w:iCs/>
                                    </w:rPr>
                                    <w:t>Improve the health of the poorest fastest”</w:t>
                                  </w:r>
                                </w:p>
                              </w:txbxContent>
                            </wps:txbx>
                            <wps:bodyPr rot="0" vert="horz" wrap="square" lIns="182880" tIns="9144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508CE6" id="_x0000_s1036" type="#_x0000_t202" alt="Textbox to enter heading, and description" style="width:569.25pt;height:9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" filled="f" fillcolor="#fffffe" stroked="f" strokecolor="#212120" insetpen="t">
                      <v:textbox inset="14.4pt,7.2pt,,0">
                        <w:txbxContent>
                          <w:p w:rsidR="00C14D16" w:rsidRDefault="00C14D16" w:rsidP="00906716">
                            <w:pPr>
                              <w:spacing w:before="100" w:after="0" w:line="240" w:lineRule="auto"/>
                            </w:pPr>
                            <w:r>
                              <w:t>Leeds Health and Wellbeing Strategy</w:t>
                            </w:r>
                          </w:p>
                          <w:p w:rsidR="00C14D16" w:rsidRDefault="00C14D16" w:rsidP="00906716">
                            <w:pPr>
                              <w:spacing w:before="100" w:after="0" w:line="240" w:lineRule="auto"/>
                            </w:pPr>
                          </w:p>
                          <w:p w:rsidR="00C14D16" w:rsidRPr="00216101" w:rsidRDefault="00C14D16" w:rsidP="00906716">
                            <w:pPr>
                              <w:spacing w:before="100" w:after="0" w:line="240" w:lineRule="auto"/>
                            </w:pPr>
                            <w:r>
                              <w:t>“</w:t>
                            </w:r>
                            <w:r w:rsidRPr="00057EE5">
                              <w:rPr>
                                <w:i/>
                                <w:iCs/>
                              </w:rPr>
                              <w:t>Improve the health of the poorest fastest”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Style w:val="TableGrid"/>
        <w:tblW w:w="244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to enter Newsletter Title, information about Upcoming Events, Month’s Issue, and Company details"/>
      </w:tblPr>
      <w:tblGrid>
        <w:gridCol w:w="2610"/>
        <w:gridCol w:w="5754"/>
        <w:gridCol w:w="4102"/>
        <w:gridCol w:w="4994"/>
        <w:gridCol w:w="4500"/>
        <w:gridCol w:w="2520"/>
      </w:tblGrid>
      <w:tr w:rsidR="003C6E9E" w:rsidTr="008251C0">
        <w:trPr>
          <w:trHeight w:val="2616"/>
          <w:tblHeader/>
          <w:jc w:val="center"/>
        </w:trPr>
        <w:tc>
          <w:tcPr>
            <w:tcW w:w="2610" w:type="dxa"/>
            <w:shd w:val="clear" w:color="auto" w:fill="auto"/>
          </w:tcPr>
          <w:p w:rsidR="003C6E9E" w:rsidRPr="00983555" w:rsidRDefault="003C6E9E" w:rsidP="00300ABE">
            <w:pPr>
              <w:pStyle w:val="Heading1"/>
              <w:jc w:val="center"/>
              <w:outlineLvl w:val="0"/>
            </w:pPr>
          </w:p>
        </w:tc>
        <w:tc>
          <w:tcPr>
            <w:tcW w:w="5754" w:type="dxa"/>
            <w:shd w:val="clear" w:color="auto" w:fill="auto"/>
          </w:tcPr>
          <w:p w:rsidR="003C6E9E" w:rsidRPr="00983555" w:rsidRDefault="003C6E9E" w:rsidP="00300ABE">
            <w:pPr>
              <w:pStyle w:val="Heading1"/>
              <w:spacing w:before="0"/>
              <w:outlineLvl w:val="0"/>
            </w:pPr>
            <w:r w:rsidRPr="0098355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D497A3C" wp14:editId="22FB1B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-3810</wp:posOffset>
                      </wp:positionV>
                      <wp:extent cx="3619500" cy="1668780"/>
                      <wp:effectExtent l="0" t="0" r="0" b="0"/>
                      <wp:wrapSquare wrapText="bothSides"/>
                      <wp:docPr id="220" name="Text Box 196" descr="Text box to enter Company Addres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0" cy="1668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14D16" w:rsidRDefault="00C14D16" w:rsidP="0071627B">
                                  <w:pPr>
                                    <w:pStyle w:val="Heading6"/>
                                    <w:spacing w:before="0"/>
                                    <w:suppressOverlap/>
                                    <w:rPr>
                                      <w:color w:val="auto"/>
                                      <w:sz w:val="22"/>
                                    </w:rPr>
                                  </w:pPr>
                                  <w:r w:rsidRPr="008251C0">
                                    <w:rPr>
                                      <w:color w:val="auto"/>
                                      <w:sz w:val="22"/>
                                    </w:rPr>
                                    <w:t xml:space="preserve">General Enquiries: </w:t>
                                  </w:r>
                                </w:p>
                                <w:p w:rsidR="00C14D16" w:rsidRPr="008251C0" w:rsidRDefault="00C14D16" w:rsidP="008251C0">
                                  <w:pPr>
                                    <w:pStyle w:val="NoSpacing"/>
                                  </w:pPr>
                                </w:p>
                                <w:p w:rsidR="00C14D16" w:rsidRPr="00C47AA2" w:rsidRDefault="00D36FD7" w:rsidP="0071627B">
                                  <w:pPr>
                                    <w:suppressOverlap/>
                                    <w:rPr>
                                      <w:rFonts w:ascii="Calibri" w:hAnsi="Calibr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hyperlink r:id="rId10" w:history="1">
                                    <w:r w:rsidR="00C14D16" w:rsidRPr="00C47AA2">
                                      <w:rPr>
                                        <w:rStyle w:val="Hyperlink"/>
                                        <w:rFonts w:ascii="Calibri" w:hAnsi="Calibri"/>
                                        <w:b/>
                                        <w:sz w:val="28"/>
                                        <w:szCs w:val="28"/>
                                      </w:rPr>
                                      <w:t>enquiries.bhrpcn1@nhs.net</w:t>
                                    </w:r>
                                  </w:hyperlink>
                                </w:p>
                                <w:p w:rsidR="00C14D16" w:rsidRDefault="00C14D16" w:rsidP="0071627B">
                                  <w:pPr>
                                    <w:suppressOverlap/>
                                    <w:rPr>
                                      <w:rFonts w:asciiTheme="majorHAnsi" w:hAnsiTheme="majorHAnsi" w:cstheme="minorHAnsi"/>
                                      <w:sz w:val="22"/>
                                    </w:rPr>
                                  </w:pPr>
                                  <w:r w:rsidRPr="008251C0">
                                    <w:rPr>
                                      <w:rFonts w:asciiTheme="majorHAnsi" w:hAnsiTheme="majorHAnsi" w:cstheme="minorHAnsi"/>
                                      <w:sz w:val="22"/>
                                    </w:rPr>
                                    <w:t>Clinical Directors:</w:t>
                                  </w:r>
                                </w:p>
                                <w:p w:rsidR="00C14D16" w:rsidRPr="00C47AA2" w:rsidRDefault="00D36FD7" w:rsidP="0071627B">
                                  <w:pPr>
                                    <w:suppressOverlap/>
                                    <w:rPr>
                                      <w:rFonts w:ascii="Calibri" w:hAnsi="Calibri"/>
                                      <w:b/>
                                      <w:color w:val="241AF6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hyperlink r:id="rId11" w:history="1">
                                    <w:r w:rsidR="00C14D16" w:rsidRPr="00C47AA2">
                                      <w:rPr>
                                        <w:rStyle w:val="Hyperlink"/>
                                        <w:rFonts w:ascii="Calibri" w:hAnsi="Calibri"/>
                                        <w:b/>
                                        <w:sz w:val="28"/>
                                        <w:szCs w:val="28"/>
                                      </w:rPr>
                                      <w:t>clinicaldirectors.bhrpcn1@nhs.net</w:t>
                                    </w:r>
                                  </w:hyperlink>
                                </w:p>
                                <w:p w:rsidR="00C14D16" w:rsidRDefault="00C14D16" w:rsidP="003A3675">
                                  <w:pPr>
                                    <w:spacing w:before="100" w:after="0" w:line="240" w:lineRule="auto"/>
                                  </w:pPr>
                                </w:p>
                              </w:txbxContent>
                            </wps:txbx>
                            <wps:bodyPr rot="0" vert="horz" wrap="square" lIns="27432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97A3C" id="_x0000_s1037" type="#_x0000_t202" alt="Text box to enter Company Address" style="position:absolute;margin-left:0;margin-top:-.3pt;width:285pt;height:13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" filled="f" fillcolor="#fffffe" stroked="f" strokecolor="#212120" insetpen="t">
                      <v:textbox inset="21.6pt,7.2pt,,7.2pt">
                        <w:txbxContent>
                          <w:p w:rsidR="00C14D16" w:rsidRDefault="00C14D16" w:rsidP="0071627B">
                            <w:pPr>
                              <w:pStyle w:val="Heading6"/>
                              <w:spacing w:before="0"/>
                              <w:suppressOverlap/>
                              <w:rPr>
                                <w:color w:val="auto"/>
                                <w:sz w:val="22"/>
                              </w:rPr>
                            </w:pPr>
                            <w:r w:rsidRPr="008251C0">
                              <w:rPr>
                                <w:color w:val="auto"/>
                                <w:sz w:val="22"/>
                              </w:rPr>
                              <w:t xml:space="preserve">General Enquiries: </w:t>
                            </w:r>
                          </w:p>
                          <w:p w:rsidR="00C14D16" w:rsidRPr="008251C0" w:rsidRDefault="00C14D16" w:rsidP="008251C0">
                            <w:pPr>
                              <w:pStyle w:val="NoSpacing"/>
                            </w:pPr>
                          </w:p>
                          <w:p w:rsidR="00C14D16" w:rsidRPr="00C47AA2" w:rsidRDefault="00830AEA" w:rsidP="0071627B">
                            <w:pPr>
                              <w:suppressOverlap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hyperlink r:id="rId12" w:history="1">
                              <w:r w:rsidR="00C14D16" w:rsidRPr="00C47AA2">
                                <w:rPr>
                                  <w:rStyle w:val="Hyperlink"/>
                                  <w:rFonts w:ascii="Calibri" w:hAnsi="Calibri"/>
                                  <w:b/>
                                  <w:sz w:val="28"/>
                                  <w:szCs w:val="28"/>
                                </w:rPr>
                                <w:t>enquiries.bhrpcn1@nhs.net</w:t>
                              </w:r>
                            </w:hyperlink>
                          </w:p>
                          <w:p w:rsidR="00C14D16" w:rsidRDefault="00C14D16" w:rsidP="0071627B">
                            <w:pPr>
                              <w:suppressOverlap/>
                              <w:rPr>
                                <w:rFonts w:asciiTheme="majorHAnsi" w:hAnsiTheme="majorHAnsi" w:cstheme="minorHAnsi"/>
                                <w:sz w:val="22"/>
                              </w:rPr>
                            </w:pPr>
                            <w:r w:rsidRPr="008251C0">
                              <w:rPr>
                                <w:rFonts w:asciiTheme="majorHAnsi" w:hAnsiTheme="majorHAnsi" w:cstheme="minorHAnsi"/>
                                <w:sz w:val="22"/>
                              </w:rPr>
                              <w:t>Clinical Directors:</w:t>
                            </w:r>
                          </w:p>
                          <w:p w:rsidR="00C14D16" w:rsidRPr="00C47AA2" w:rsidRDefault="00830AEA" w:rsidP="0071627B">
                            <w:pPr>
                              <w:suppressOverlap/>
                              <w:rPr>
                                <w:rFonts w:ascii="Calibri" w:hAnsi="Calibri"/>
                                <w:b/>
                                <w:color w:val="241AF6"/>
                                <w:sz w:val="28"/>
                                <w:szCs w:val="28"/>
                                <w:u w:val="single"/>
                              </w:rPr>
                            </w:pPr>
                            <w:hyperlink r:id="rId13" w:history="1">
                              <w:r w:rsidR="00C14D16" w:rsidRPr="00C47AA2">
                                <w:rPr>
                                  <w:rStyle w:val="Hyperlink"/>
                                  <w:rFonts w:ascii="Calibri" w:hAnsi="Calibri"/>
                                  <w:b/>
                                  <w:sz w:val="28"/>
                                  <w:szCs w:val="28"/>
                                </w:rPr>
                                <w:t>clinicaldirectors.bhrpcn1@nhs.net</w:t>
                              </w:r>
                            </w:hyperlink>
                          </w:p>
                          <w:p w:rsidR="00C14D16" w:rsidRDefault="00C14D16" w:rsidP="003A3675">
                            <w:pPr>
                              <w:spacing w:before="100" w:after="0" w:line="240" w:lineRule="auto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102" w:type="dxa"/>
            <w:shd w:val="clear" w:color="auto" w:fill="auto"/>
          </w:tcPr>
          <w:p w:rsidR="0071627B" w:rsidRDefault="0071627B" w:rsidP="0071627B">
            <w:pPr>
              <w:rPr>
                <w:rFonts w:cstheme="minorHAnsi"/>
                <w:b/>
                <w:sz w:val="22"/>
              </w:rPr>
            </w:pPr>
          </w:p>
          <w:p w:rsidR="0071627B" w:rsidRDefault="0071627B" w:rsidP="0071627B">
            <w:pPr>
              <w:rPr>
                <w:rFonts w:ascii="Calibri" w:hAnsi="Calibri"/>
                <w:color w:val="241AF6"/>
                <w:sz w:val="22"/>
                <w:u w:val="single"/>
              </w:rPr>
            </w:pPr>
          </w:p>
          <w:p w:rsidR="003C6E9E" w:rsidRDefault="003C6E9E" w:rsidP="00300ABE">
            <w:pPr>
              <w:spacing w:before="240"/>
            </w:pPr>
          </w:p>
          <w:p w:rsidR="003C6E9E" w:rsidRDefault="00A1681B" w:rsidP="00300ABE">
            <w:pPr>
              <w:jc w:val="both"/>
            </w:pPr>
            <w:r w:rsidRPr="00983555">
              <w:rPr>
                <w:noProof/>
              </w:rPr>
              <mc:AlternateContent>
                <mc:Choice Requires="wps">
                  <w:drawing>
                    <wp:inline distT="0" distB="0" distL="0" distR="0" wp14:anchorId="531CF04D" wp14:editId="5CCF7C4E">
                      <wp:extent cx="2522855" cy="462988"/>
                      <wp:effectExtent l="0" t="0" r="0" b="13335"/>
                      <wp:docPr id="289" name="Text Box 196" descr="Text box to enter Phone numbe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2855" cy="4629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14D16" w:rsidRPr="00216101" w:rsidRDefault="00C14D16" w:rsidP="00A1681B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vert="horz" wrap="square" lIns="182880" tIns="18288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31CF04D" id="_x0000_s1038" type="#_x0000_t202" alt="Text box to enter Phone number" style="width:198.65pt;height:3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" filled="f" fillcolor="#fffffe" stroked="f" strokecolor="#212120" insetpen="t">
                      <v:textbox inset="14.4pt,14.4pt,,0">
                        <w:txbxContent>
                          <w:p w:rsidR="00C14D16" w:rsidRPr="00216101" w:rsidRDefault="00C14D16" w:rsidP="00A1681B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3C6E9E" w:rsidRPr="00230992" w:rsidRDefault="00A1681B" w:rsidP="00300ABE">
            <w:pPr>
              <w:jc w:val="both"/>
            </w:pPr>
            <w:r w:rsidRPr="00983555">
              <w:rPr>
                <w:noProof/>
              </w:rPr>
              <mc:AlternateContent>
                <mc:Choice Requires="wps">
                  <w:drawing>
                    <wp:inline distT="0" distB="0" distL="0" distR="0" wp14:anchorId="192B0811" wp14:editId="222FB8C4">
                      <wp:extent cx="2522855" cy="462988"/>
                      <wp:effectExtent l="0" t="0" r="0" b="13335"/>
                      <wp:docPr id="291" name="Text Box 196" descr="Text box to enter Website Addres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2855" cy="4629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14D16" w:rsidRPr="00216101" w:rsidRDefault="00C14D16" w:rsidP="00A1681B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vert="horz" wrap="square" lIns="182880" tIns="18288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92B0811" id="_x0000_s1039" type="#_x0000_t202" alt="Text box to enter Website Address" style="width:198.65pt;height:3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" filled="f" fillcolor="#fffffe" stroked="f" strokecolor="#212120" insetpen="t">
                      <v:textbox inset="14.4pt,14.4pt,,0">
                        <w:txbxContent>
                          <w:p w:rsidR="00C14D16" w:rsidRPr="00216101" w:rsidRDefault="00C14D16" w:rsidP="00A1681B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994" w:type="dxa"/>
            <w:shd w:val="clear" w:color="auto" w:fill="auto"/>
          </w:tcPr>
          <w:p w:rsidR="003C6E9E" w:rsidRPr="00983555" w:rsidRDefault="003C6E9E" w:rsidP="00300ABE">
            <w:r w:rsidRPr="0098355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C3A27F1" wp14:editId="7BD583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56515</wp:posOffset>
                      </wp:positionV>
                      <wp:extent cx="3009265" cy="1778000"/>
                      <wp:effectExtent l="0" t="0" r="0" b="0"/>
                      <wp:wrapSquare wrapText="bothSides"/>
                      <wp:docPr id="200" name="Text Box 196" descr="Text box to enter current issue highlight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9265" cy="177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Tagline09Char"/>
                                    </w:rPr>
                                    <w:alias w:val="Enter heading:"/>
                                    <w:tag w:val="Enter heading:"/>
                                    <w:id w:val="466092627"/>
                                    <w:temporary/>
                                    <w:showingPlcHdr/>
                                  </w:sdtPr>
                                  <w:sdtEndPr>
                                    <w:rPr>
                                      <w:rStyle w:val="DefaultParagraphFont"/>
                                      <w:color w:val="445C19" w:themeColor="accent2" w:themeShade="80"/>
                                      <w:szCs w:val="26"/>
                                    </w:rPr>
                                  </w:sdtEndPr>
                                  <w:sdtContent>
                                    <w:p w:rsidR="00C14D16" w:rsidRDefault="00C14D16" w:rsidP="00C13FF8">
                                      <w:pPr>
                                        <w:pStyle w:val="Heading2"/>
                                      </w:pPr>
                                      <w:r w:rsidRPr="00216101">
                                        <w:rPr>
                                          <w:rStyle w:val="Heading1Char"/>
                                        </w:rPr>
                                        <w:t>This Month’s Issue</w:t>
                                      </w:r>
                                    </w:p>
                                  </w:sdtContent>
                                </w:sdt>
                                <w:p w:rsidR="00733B0B" w:rsidRDefault="00733B0B" w:rsidP="00733B0B">
                                  <w:pPr>
                                    <w:spacing w:after="0" w:line="240" w:lineRule="auto"/>
                                  </w:pPr>
                                  <w:r>
                                    <w:t>Introducing our Vision</w:t>
                                  </w:r>
                                </w:p>
                                <w:p w:rsidR="00733B0B" w:rsidRDefault="00733B0B" w:rsidP="00733B0B">
                                  <w:pPr>
                                    <w:spacing w:after="0" w:line="240" w:lineRule="auto"/>
                                  </w:pPr>
                                  <w:proofErr w:type="spellStart"/>
                                  <w:r>
                                    <w:t>Carer’s</w:t>
                                  </w:r>
                                  <w:proofErr w:type="spellEnd"/>
                                  <w:r>
                                    <w:t xml:space="preserve"> clinics</w:t>
                                  </w:r>
                                </w:p>
                                <w:p w:rsidR="00733B0B" w:rsidRDefault="00733B0B" w:rsidP="00733B0B">
                                  <w:pPr>
                                    <w:spacing w:after="0" w:line="240" w:lineRule="auto"/>
                                  </w:pPr>
                                  <w:r>
                                    <w:t>Respiratory hub</w:t>
                                  </w:r>
                                </w:p>
                                <w:p w:rsidR="00733B0B" w:rsidRDefault="00733B0B" w:rsidP="00733B0B">
                                  <w:pPr>
                                    <w:spacing w:after="0" w:line="240" w:lineRule="auto"/>
                                  </w:pPr>
                                  <w:r>
                                    <w:t>Population Health Management</w:t>
                                  </w:r>
                                </w:p>
                                <w:p w:rsidR="00733B0B" w:rsidRDefault="00733B0B" w:rsidP="00733B0B">
                                  <w:pPr>
                                    <w:spacing w:after="0" w:line="240" w:lineRule="auto"/>
                                  </w:pPr>
                                  <w:r>
                                    <w:t>AF Peer review</w:t>
                                  </w:r>
                                </w:p>
                                <w:p w:rsidR="00733B0B" w:rsidRDefault="00733B0B" w:rsidP="00733B0B">
                                  <w:pPr>
                                    <w:spacing w:after="0" w:line="240" w:lineRule="auto"/>
                                  </w:pPr>
                                  <w:r>
                                    <w:t>Welcomes</w:t>
                                  </w:r>
                                </w:p>
                                <w:p w:rsidR="00C14D16" w:rsidRDefault="00C14D16" w:rsidP="00057EDE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vert="horz" wrap="square" lIns="18288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A27F1" id="_x0000_s1040" type="#_x0000_t202" alt="Text box to enter current issue highlights" style="position:absolute;margin-left:0;margin-top:4.45pt;width:236.95pt;height:1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" filled="f" fillcolor="#fffffe" stroked="f" strokecolor="#212120" insetpen="t">
                      <v:textbox inset="14.4pt,7.2pt,,7.2pt">
                        <w:txbxContent>
                          <w:sdt>
                            <w:sdtPr>
                              <w:rPr>
                                <w:rStyle w:val="Tagline09Char"/>
                              </w:rPr>
                              <w:alias w:val="Enter heading:"/>
                              <w:tag w:val="Enter heading:"/>
                              <w:id w:val="466092627"/>
                              <w:temporary/>
                              <w:showingPlcHdr/>
                            </w:sdtPr>
                            <w:sdtEndPr>
                              <w:rPr>
                                <w:rStyle w:val="DefaultParagraphFont"/>
                                <w:color w:val="445C19" w:themeColor="accent2" w:themeShade="80"/>
                                <w:szCs w:val="26"/>
                              </w:rPr>
                            </w:sdtEndPr>
                            <w:sdtContent>
                              <w:p w:rsidR="00C14D16" w:rsidRDefault="00C14D16" w:rsidP="00C13FF8">
                                <w:pPr>
                                  <w:pStyle w:val="Heading2"/>
                                </w:pPr>
                                <w:r w:rsidRPr="00216101">
                                  <w:rPr>
                                    <w:rStyle w:val="Heading1Char"/>
                                  </w:rPr>
                                  <w:t>This Month’s Issue</w:t>
                                </w:r>
                              </w:p>
                            </w:sdtContent>
                          </w:sdt>
                          <w:p w:rsidR="00733B0B" w:rsidRDefault="00733B0B" w:rsidP="00733B0B">
                            <w:pPr>
                              <w:spacing w:after="0" w:line="240" w:lineRule="auto"/>
                            </w:pPr>
                            <w:r>
                              <w:t>Introducing our Vision</w:t>
                            </w:r>
                          </w:p>
                          <w:p w:rsidR="00733B0B" w:rsidRDefault="00733B0B" w:rsidP="00733B0B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t>Carer’s</w:t>
                            </w:r>
                            <w:proofErr w:type="spellEnd"/>
                            <w:r>
                              <w:t xml:space="preserve"> clinics</w:t>
                            </w:r>
                          </w:p>
                          <w:p w:rsidR="00733B0B" w:rsidRDefault="00733B0B" w:rsidP="00733B0B">
                            <w:pPr>
                              <w:spacing w:after="0" w:line="240" w:lineRule="auto"/>
                            </w:pPr>
                            <w:r>
                              <w:t>Respiratory hub</w:t>
                            </w:r>
                          </w:p>
                          <w:p w:rsidR="00733B0B" w:rsidRDefault="00733B0B" w:rsidP="00733B0B">
                            <w:pPr>
                              <w:spacing w:after="0" w:line="240" w:lineRule="auto"/>
                            </w:pPr>
                            <w:r>
                              <w:t>Population Health Management</w:t>
                            </w:r>
                          </w:p>
                          <w:p w:rsidR="00733B0B" w:rsidRDefault="00733B0B" w:rsidP="00733B0B">
                            <w:pPr>
                              <w:spacing w:after="0" w:line="240" w:lineRule="auto"/>
                            </w:pPr>
                            <w:r>
                              <w:t>AF Peer review</w:t>
                            </w:r>
                          </w:p>
                          <w:p w:rsidR="00733B0B" w:rsidRDefault="00733B0B" w:rsidP="00733B0B">
                            <w:pPr>
                              <w:spacing w:after="0" w:line="240" w:lineRule="auto"/>
                            </w:pPr>
                            <w:r>
                              <w:t>Welcomes</w:t>
                            </w:r>
                          </w:p>
                          <w:p w:rsidR="00C14D16" w:rsidRDefault="00C14D16" w:rsidP="00057EDE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500" w:type="dxa"/>
            <w:shd w:val="clear" w:color="auto" w:fill="auto"/>
          </w:tcPr>
          <w:p w:rsidR="003C6E9E" w:rsidRDefault="003C6E9E" w:rsidP="00300ABE">
            <w:pPr>
              <w:spacing w:before="240"/>
            </w:pPr>
            <w:r>
              <w:rPr>
                <w:rFonts w:ascii="Calibri" w:eastAsia="Calibri" w:hAnsi="Calibri" w:cs="Times New Roman"/>
                <w:noProof/>
                <w:color w:val="auto"/>
                <w:sz w:val="22"/>
              </w:rPr>
              <mc:AlternateContent>
                <mc:Choice Requires="wps">
                  <w:drawing>
                    <wp:inline distT="0" distB="0" distL="0" distR="0" wp14:anchorId="159B03A2" wp14:editId="76E72D0C">
                      <wp:extent cx="2662177" cy="0"/>
                      <wp:effectExtent l="19050" t="19050" r="24130" b="19050"/>
                      <wp:docPr id="218" name="Straight Connector 218" descr="Line connect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2177" cy="0"/>
                              </a:xfrm>
                              <a:prstGeom prst="line">
                                <a:avLst/>
                              </a:prstGeom>
                              <a:ln w="31750" cap="rnd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EBE780F" id="Straight Connector 218" o:spid="_x0000_s1026" alt="Line connecto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09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" strokecolor="black [3213]" strokeweight="2.5pt">
                      <v:stroke endcap="round"/>
                      <w10:anchorlock/>
                    </v:line>
                  </w:pict>
                </mc:Fallback>
              </mc:AlternateContent>
            </w:r>
          </w:p>
          <w:p w:rsidR="003C6E9E" w:rsidRPr="00230992" w:rsidRDefault="003C6E9E" w:rsidP="00300ABE">
            <w:r w:rsidRPr="00983555">
              <w:rPr>
                <w:noProof/>
              </w:rPr>
              <mc:AlternateContent>
                <mc:Choice Requires="wps">
                  <w:drawing>
                    <wp:inline distT="0" distB="0" distL="0" distR="0" wp14:anchorId="1DB82557" wp14:editId="3C7D375F">
                      <wp:extent cx="2757805" cy="1813560"/>
                      <wp:effectExtent l="0" t="0" r="0" b="0"/>
                      <wp:docPr id="212" name="Text Box 196" descr="Text box to enter current issue highlight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7805" cy="1813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14D16" w:rsidRPr="00FE19C0" w:rsidRDefault="00C14D16" w:rsidP="00230992">
                                  <w:pPr>
                                    <w:spacing w:after="0" w:line="240" w:lineRule="auto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E19C0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Coming up:</w:t>
                                  </w:r>
                                </w:p>
                                <w:p w:rsidR="00FE19C0" w:rsidRDefault="00C14D16" w:rsidP="00F53CBE">
                                  <w:pPr>
                                    <w:pStyle w:val="ListParagraph"/>
                                    <w:numPr>
                                      <w:ilvl w:val="0"/>
                                      <w:numId w:val="22"/>
                                    </w:numPr>
                                    <w:spacing w:after="0" w:line="240" w:lineRule="auto"/>
                                  </w:pPr>
                                  <w:r>
                                    <w:t xml:space="preserve">Children’s Services </w:t>
                                  </w:r>
                                  <w:r w:rsidR="00FE19C0">
                                    <w:t xml:space="preserve">Event </w:t>
                                  </w:r>
                                  <w:r>
                                    <w:t>on 13</w:t>
                                  </w:r>
                                  <w:r w:rsidRPr="00FE19C0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t xml:space="preserve"> November at the Vinery </w:t>
                                  </w:r>
                                </w:p>
                                <w:p w:rsidR="00733B0B" w:rsidRPr="00FE19C0" w:rsidRDefault="00733B0B" w:rsidP="00F53CBE">
                                  <w:pPr>
                                    <w:pStyle w:val="ListParagraph"/>
                                    <w:numPr>
                                      <w:ilvl w:val="0"/>
                                      <w:numId w:val="22"/>
                                    </w:numPr>
                                    <w:spacing w:after="0" w:line="240" w:lineRule="auto"/>
                                  </w:pPr>
                                  <w:r w:rsidRPr="00FE19C0">
                                    <w:t xml:space="preserve">Sign Posting Development Sessions at </w:t>
                                  </w:r>
                                  <w:proofErr w:type="spellStart"/>
                                  <w:r w:rsidRPr="00FE19C0">
                                    <w:t>Bellbrooke</w:t>
                                  </w:r>
                                  <w:proofErr w:type="spellEnd"/>
                                  <w:r w:rsidRPr="00FE19C0">
                                    <w:t>:</w:t>
                                  </w:r>
                                </w:p>
                                <w:p w:rsidR="00733B0B" w:rsidRDefault="00FE19C0" w:rsidP="00463DFB">
                                  <w:pPr>
                                    <w:pStyle w:val="NoSpacing"/>
                                    <w:ind w:left="720" w:firstLine="72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20</w:t>
                                  </w:r>
                                  <w:r w:rsidR="00733B0B" w:rsidRPr="00F12B54">
                                    <w:rPr>
                                      <w:rFonts w:ascii="Calibri" w:hAnsi="Calibri"/>
                                      <w:vertAlign w:val="superscript"/>
                                    </w:rPr>
                                    <w:t>th</w:t>
                                  </w:r>
                                  <w:r w:rsidR="00733B0B">
                                    <w:rPr>
                                      <w:rFonts w:ascii="Calibri" w:hAnsi="Calibri"/>
                                    </w:rPr>
                                    <w:t xml:space="preserve"> November</w:t>
                                  </w:r>
                                </w:p>
                                <w:p w:rsidR="00733B0B" w:rsidRDefault="00733B0B" w:rsidP="00463DFB">
                                  <w:pPr>
                                    <w:pStyle w:val="NoSpacing"/>
                                    <w:ind w:left="720" w:firstLine="72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4</w:t>
                                  </w:r>
                                  <w:r w:rsidRPr="00F12B54">
                                    <w:rPr>
                                      <w:rFonts w:ascii="Calibri" w:hAnsi="Calibri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 xml:space="preserve"> December</w:t>
                                  </w:r>
                                </w:p>
                                <w:p w:rsidR="00733B0B" w:rsidRDefault="00733B0B" w:rsidP="00463DFB">
                                  <w:pPr>
                                    <w:pStyle w:val="NoSpacing"/>
                                    <w:ind w:left="720" w:firstLine="72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19</w:t>
                                  </w:r>
                                  <w:r w:rsidRPr="00F12B54">
                                    <w:rPr>
                                      <w:rFonts w:ascii="Calibri" w:hAnsi="Calibri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 xml:space="preserve"> December</w:t>
                                  </w:r>
                                </w:p>
                                <w:p w:rsidR="00FE19C0" w:rsidRPr="00F12B54" w:rsidRDefault="00FE19C0" w:rsidP="00463DFB">
                                  <w:pPr>
                                    <w:pStyle w:val="NoSpacing"/>
                                    <w:ind w:left="720" w:firstLine="720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9</w:t>
                                  </w:r>
                                  <w:r w:rsidRPr="00FE19C0">
                                    <w:rPr>
                                      <w:rFonts w:ascii="Calibri" w:hAnsi="Calibri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 xml:space="preserve"> January</w:t>
                                  </w:r>
                                </w:p>
                                <w:p w:rsidR="00C14D16" w:rsidRDefault="00C14D16" w:rsidP="00230992">
                                  <w:pPr>
                                    <w:spacing w:after="0" w:line="240" w:lineRule="auto"/>
                                  </w:pPr>
                                </w:p>
                                <w:p w:rsidR="00C14D16" w:rsidRPr="00216101" w:rsidRDefault="00C14D16" w:rsidP="00230992">
                                  <w:pPr>
                                    <w:spacing w:before="100" w:after="0" w:line="240" w:lineRule="auto"/>
                                  </w:pPr>
                                </w:p>
                              </w:txbxContent>
                            </wps:txbx>
                            <wps:bodyPr rot="0" vert="horz" wrap="square" lIns="182880" tIns="18288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DB8255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41" type="#_x0000_t202" alt="Text box to enter current issue highlights" style="width:217.15pt;height:14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" filled="f" fillcolor="#fffffe" stroked="f" strokecolor="#212120" insetpen="t">
                      <v:textbox inset="14.4pt,14.4pt,,7.2pt">
                        <w:txbxContent>
                          <w:p w:rsidR="00C14D16" w:rsidRPr="00FE19C0" w:rsidRDefault="00C14D16" w:rsidP="0023099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E19C0">
                              <w:rPr>
                                <w:b/>
                                <w:sz w:val="24"/>
                                <w:szCs w:val="24"/>
                              </w:rPr>
                              <w:t>Coming up:</w:t>
                            </w:r>
                          </w:p>
                          <w:p w:rsidR="00FE19C0" w:rsidRDefault="00C14D16" w:rsidP="00F53CB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</w:pPr>
                            <w:r>
                              <w:t xml:space="preserve">Children’s Services </w:t>
                            </w:r>
                            <w:r w:rsidR="00FE19C0">
                              <w:t xml:space="preserve">Event </w:t>
                            </w:r>
                            <w:r>
                              <w:t>on 13</w:t>
                            </w:r>
                            <w:r w:rsidRPr="00FE19C0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November at the Vinery </w:t>
                            </w:r>
                          </w:p>
                          <w:p w:rsidR="00733B0B" w:rsidRPr="00FE19C0" w:rsidRDefault="00733B0B" w:rsidP="00F53CB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</w:pPr>
                            <w:r w:rsidRPr="00FE19C0">
                              <w:t xml:space="preserve">Sign Posting Development Sessions at </w:t>
                            </w:r>
                            <w:proofErr w:type="spellStart"/>
                            <w:r w:rsidRPr="00FE19C0">
                              <w:t>Bellbrooke</w:t>
                            </w:r>
                            <w:proofErr w:type="spellEnd"/>
                            <w:r w:rsidRPr="00FE19C0">
                              <w:t>:</w:t>
                            </w:r>
                          </w:p>
                          <w:p w:rsidR="00733B0B" w:rsidRDefault="00FE19C0" w:rsidP="00463DFB">
                            <w:pPr>
                              <w:pStyle w:val="NoSpacing"/>
                              <w:ind w:left="720" w:firstLine="72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20</w:t>
                            </w:r>
                            <w:r w:rsidR="00733B0B" w:rsidRPr="00F12B54">
                              <w:rPr>
                                <w:rFonts w:ascii="Calibri" w:hAnsi="Calibri"/>
                                <w:vertAlign w:val="superscript"/>
                              </w:rPr>
                              <w:t>th</w:t>
                            </w:r>
                            <w:r w:rsidR="00733B0B">
                              <w:rPr>
                                <w:rFonts w:ascii="Calibri" w:hAnsi="Calibri"/>
                              </w:rPr>
                              <w:t xml:space="preserve"> November</w:t>
                            </w:r>
                          </w:p>
                          <w:p w:rsidR="00733B0B" w:rsidRDefault="00733B0B" w:rsidP="00463DFB">
                            <w:pPr>
                              <w:pStyle w:val="NoSpacing"/>
                              <w:ind w:left="720" w:firstLine="72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4</w:t>
                            </w:r>
                            <w:r w:rsidRPr="00F12B54">
                              <w:rPr>
                                <w:rFonts w:ascii="Calibri" w:hAnsi="Calibri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December</w:t>
                            </w:r>
                          </w:p>
                          <w:p w:rsidR="00733B0B" w:rsidRDefault="00733B0B" w:rsidP="00463DFB">
                            <w:pPr>
                              <w:pStyle w:val="NoSpacing"/>
                              <w:ind w:left="720" w:firstLine="72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19</w:t>
                            </w:r>
                            <w:r w:rsidRPr="00F12B54">
                              <w:rPr>
                                <w:rFonts w:ascii="Calibri" w:hAnsi="Calibri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December</w:t>
                            </w:r>
                          </w:p>
                          <w:p w:rsidR="00FE19C0" w:rsidRPr="00F12B54" w:rsidRDefault="00FE19C0" w:rsidP="00463DFB">
                            <w:pPr>
                              <w:pStyle w:val="NoSpacing"/>
                              <w:ind w:left="720" w:firstLine="720"/>
                              <w:rPr>
                                <w:rFonts w:ascii="Calibri" w:hAnsi="Calibri"/>
                              </w:rPr>
                            </w:pPr>
                            <w:bookmarkStart w:id="1" w:name="_GoBack"/>
                            <w:bookmarkEnd w:id="1"/>
                            <w:r>
                              <w:rPr>
                                <w:rFonts w:ascii="Calibri" w:hAnsi="Calibri"/>
                              </w:rPr>
                              <w:t>9</w:t>
                            </w:r>
                            <w:r w:rsidRPr="00FE19C0">
                              <w:rPr>
                                <w:rFonts w:ascii="Calibri" w:hAnsi="Calibri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January</w:t>
                            </w:r>
                          </w:p>
                          <w:p w:rsidR="00C14D16" w:rsidRDefault="00C14D16" w:rsidP="00230992">
                            <w:pPr>
                              <w:spacing w:after="0" w:line="240" w:lineRule="auto"/>
                            </w:pPr>
                          </w:p>
                          <w:p w:rsidR="00C14D16" w:rsidRPr="00216101" w:rsidRDefault="00C14D16" w:rsidP="00230992">
                            <w:pPr>
                              <w:spacing w:before="100" w:after="0" w:line="240" w:lineRule="auto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520" w:type="dxa"/>
            <w:shd w:val="clear" w:color="auto" w:fill="auto"/>
          </w:tcPr>
          <w:p w:rsidR="003C6E9E" w:rsidRDefault="003C6E9E" w:rsidP="00300ABE">
            <w:pPr>
              <w:pStyle w:val="Heading1"/>
              <w:jc w:val="center"/>
              <w:outlineLvl w:val="0"/>
            </w:pPr>
          </w:p>
        </w:tc>
      </w:tr>
    </w:tbl>
    <w:tbl>
      <w:tblPr>
        <w:tblStyle w:val="PlainTable21"/>
        <w:tblW w:w="0" w:type="auto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620" w:firstRow="1" w:lastRow="0" w:firstColumn="0" w:lastColumn="0" w:noHBand="1" w:noVBand="1"/>
        <w:tblDescription w:val="Table to enter Newsletter Title, information about Upcoming Events, Month’s Issue, and Company details"/>
      </w:tblPr>
      <w:tblGrid>
        <w:gridCol w:w="7658"/>
        <w:gridCol w:w="7659"/>
        <w:gridCol w:w="7659"/>
      </w:tblGrid>
      <w:tr w:rsidR="00421A9D" w:rsidTr="001A54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939"/>
          <w:tblHeader/>
          <w:jc w:val="center"/>
        </w:trPr>
        <w:tc>
          <w:tcPr>
            <w:tcW w:w="7658" w:type="dxa"/>
            <w:tcBorders>
              <w:bottom w:val="none" w:sz="0" w:space="0" w:color="auto"/>
            </w:tcBorders>
          </w:tcPr>
          <w:p w:rsidR="002478EC" w:rsidRDefault="008040EC" w:rsidP="00300ABE">
            <w:pPr>
              <w:tabs>
                <w:tab w:val="left" w:pos="11301"/>
              </w:tabs>
            </w:pPr>
            <w:r w:rsidRPr="00983555"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60E56327" wp14:editId="5BDE52C4">
                      <wp:extent cx="4718050" cy="8031480"/>
                      <wp:effectExtent l="0" t="0" r="0" b="7620"/>
                      <wp:docPr id="15" name="Text Box 196" descr="Textbox to enter heading,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8050" cy="8031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14D16" w:rsidRDefault="00C14D16" w:rsidP="008040EC">
                                  <w:pPr>
                                    <w:pStyle w:val="Heading1"/>
                                  </w:pPr>
                                  <w:r>
                                    <w:t>Our Vision</w:t>
                                  </w:r>
                                </w:p>
                                <w:p w:rsidR="00C14D16" w:rsidRPr="005A4147" w:rsidRDefault="00C14D16" w:rsidP="005A4147"/>
                                <w:p w:rsidR="00C14D16" w:rsidRDefault="00C14D16" w:rsidP="00A45F11">
                                  <w:pPr>
                                    <w:jc w:val="center"/>
                                    <w:rPr>
                                      <w:color w:val="1F497D"/>
                                      <w:sz w:val="2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44631B" wp14:editId="05B3CBD0">
                                        <wp:extent cx="3757873" cy="1097280"/>
                                        <wp:effectExtent l="0" t="0" r="0" b="7620"/>
                                        <wp:docPr id="5" name="Picture 5" descr="cid:image006.png@01D52FEE.BE4C6FE0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 descr="cid:image006.png@01D52FEE.BE4C6FE0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60134" cy="10979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14D16" w:rsidRPr="00A45F11" w:rsidRDefault="00C14D16" w:rsidP="00853AC4">
                                  <w:pPr>
                                    <w:spacing w:before="100"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C14D16" w:rsidRPr="00A45F11" w:rsidRDefault="00C14D16" w:rsidP="00853AC4">
                                  <w:pPr>
                                    <w:spacing w:before="100" w:after="0" w:line="240" w:lineRule="auto"/>
                                    <w:jc w:val="both"/>
                                    <w:rPr>
                                      <w:rFonts w:ascii="Aharoni" w:hAnsi="Aharoni" w:cs="Aharoni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A45F11">
                                    <w:rPr>
                                      <w:rFonts w:ascii="Aharoni" w:hAnsi="Aharoni" w:cs="Aharoni"/>
                                      <w:color w:val="000000"/>
                                      <w:sz w:val="28"/>
                                      <w:szCs w:val="28"/>
                                    </w:rPr>
                                    <w:t>Coming together is a beginning. Keeping together is progress. Working together is success</w:t>
                                  </w:r>
                                </w:p>
                                <w:p w:rsidR="00C14D16" w:rsidRPr="00A45F11" w:rsidRDefault="00C14D16" w:rsidP="006734D6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C14D16" w:rsidRPr="00A45F11" w:rsidRDefault="00C14D16" w:rsidP="006734D6">
                                  <w:pPr>
                                    <w:rPr>
                                      <w:color w:val="003366"/>
                                      <w:sz w:val="28"/>
                                      <w:szCs w:val="28"/>
                                    </w:rPr>
                                  </w:pPr>
                                  <w:r w:rsidRPr="00A45F11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We are passionate about our patient population and committed to making a real difference to their lives. Our vision is to work collaboratively across </w:t>
                                  </w:r>
                                  <w:proofErr w:type="spellStart"/>
                                  <w:r w:rsidRPr="00A45F11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Burmantofts</w:t>
                                  </w:r>
                                  <w:proofErr w:type="spellEnd"/>
                                  <w:r w:rsidRPr="00A45F11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A45F11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Harehills</w:t>
                                  </w:r>
                                  <w:proofErr w:type="spellEnd"/>
                                  <w:r w:rsidRPr="00A45F11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and Richmond Hill Primary Care Network meeting the priorities of our diverse population and addressing the needs of patients living in our communities. </w:t>
                                  </w:r>
                                </w:p>
                                <w:p w:rsidR="00C14D16" w:rsidRPr="00A45F11" w:rsidRDefault="00C14D16" w:rsidP="006734D6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A45F11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Using data and a population health management approach, we</w:t>
                                  </w:r>
                                  <w:r w:rsidRPr="00A45F11">
                                    <w:rPr>
                                      <w:rFonts w:ascii="Arial" w:hAnsi="Arial" w:cs="Arial"/>
                                      <w:i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A45F11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aim to reduce health inequalities, improve the health and wellbeing of our patients and </w:t>
                                  </w:r>
                                  <w:proofErr w:type="spellStart"/>
                                  <w:r w:rsidRPr="00A45F11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prioritise</w:t>
                                  </w:r>
                                  <w:proofErr w:type="spellEnd"/>
                                  <w:r w:rsidRPr="00A45F11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local needs. We work in an honest, open and transparent way and work in partnership with practices and other care providers to achieve better health outcomes. </w:t>
                                  </w:r>
                                </w:p>
                                <w:p w:rsidR="00C14D16" w:rsidRPr="00A45F11" w:rsidRDefault="00C14D16" w:rsidP="006734D6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A45F11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We support our practices to be sustainable and value our staff by promoting development opportunities. </w:t>
                                  </w:r>
                                </w:p>
                                <w:p w:rsidR="00C14D16" w:rsidRPr="00A45F11" w:rsidRDefault="00C14D16" w:rsidP="00A45F11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A45F11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We will deliver this through co production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and patient involvement. We will </w:t>
                                  </w:r>
                                  <w:r w:rsidRPr="00A45F11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>strive to bring care closer to home and make effective use of resources.</w:t>
                                  </w:r>
                                </w:p>
                                <w:p w:rsidR="00C14D16" w:rsidRPr="00A45F11" w:rsidRDefault="00C14D16" w:rsidP="006734D6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C14D16" w:rsidRPr="00A45F11" w:rsidRDefault="00C14D16" w:rsidP="00853AC4">
                                  <w:pPr>
                                    <w:spacing w:before="100"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2880" tIns="9144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0E56327" id="_x0000_s1042" type="#_x0000_t202" alt="Textbox to enter heading, and description" style="width:371.5pt;height:63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" filled="f" fillcolor="#fffffe" stroked="f" strokecolor="#212120" insetpen="t">
                      <v:textbox inset="14.4pt,7.2pt,,0">
                        <w:txbxContent>
                          <w:p w:rsidR="00C14D16" w:rsidRDefault="00C14D16" w:rsidP="008040EC">
                            <w:pPr>
                              <w:pStyle w:val="Heading1"/>
                            </w:pPr>
                            <w:r>
                              <w:t>Our Vision</w:t>
                            </w:r>
                          </w:p>
                          <w:p w:rsidR="00C14D16" w:rsidRPr="005A4147" w:rsidRDefault="00C14D16" w:rsidP="005A4147"/>
                          <w:p w:rsidR="00C14D16" w:rsidRDefault="00C14D16" w:rsidP="00A45F11">
                            <w:pPr>
                              <w:jc w:val="center"/>
                              <w:rPr>
                                <w:color w:val="1F497D"/>
                                <w:sz w:val="22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44631B" wp14:editId="05B3CBD0">
                                  <wp:extent cx="3757873" cy="1097280"/>
                                  <wp:effectExtent l="0" t="0" r="0" b="7620"/>
                                  <wp:docPr id="5" name="Picture 5" descr="cid:image006.png@01D52FEE.BE4C6FE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cid:image006.png@01D52FEE.BE4C6FE0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0134" cy="1097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4D16" w:rsidRPr="00A45F11" w:rsidRDefault="00C14D16" w:rsidP="00853AC4">
                            <w:pPr>
                              <w:spacing w:before="100"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14D16" w:rsidRPr="00A45F11" w:rsidRDefault="00C14D16" w:rsidP="00853AC4">
                            <w:pPr>
                              <w:spacing w:before="100" w:after="0" w:line="240" w:lineRule="auto"/>
                              <w:jc w:val="both"/>
                              <w:rPr>
                                <w:rFonts w:ascii="Aharoni" w:hAnsi="Aharoni" w:cs="Aharon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45F11">
                              <w:rPr>
                                <w:rFonts w:ascii="Aharoni" w:hAnsi="Aharoni" w:cs="Aharoni"/>
                                <w:color w:val="000000"/>
                                <w:sz w:val="28"/>
                                <w:szCs w:val="28"/>
                              </w:rPr>
                              <w:t>Coming together is a beginning. Keeping together is progress. Working together is success</w:t>
                            </w:r>
                          </w:p>
                          <w:p w:rsidR="00C14D16" w:rsidRPr="00A45F11" w:rsidRDefault="00C14D16" w:rsidP="006734D6">
                            <w:pP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C14D16" w:rsidRPr="00A45F11" w:rsidRDefault="00C14D16" w:rsidP="006734D6">
                            <w:pPr>
                              <w:rPr>
                                <w:color w:val="003366"/>
                                <w:sz w:val="28"/>
                                <w:szCs w:val="28"/>
                              </w:rPr>
                            </w:pPr>
                            <w:r w:rsidRPr="00A45F11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We are passionate about our patient population and committed to making a real difference to their lives. Our vision is to work collaboratively across </w:t>
                            </w:r>
                            <w:proofErr w:type="spellStart"/>
                            <w:r w:rsidRPr="00A45F11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Burmantofts</w:t>
                            </w:r>
                            <w:proofErr w:type="spellEnd"/>
                            <w:r w:rsidRPr="00A45F11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A45F11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Harehills</w:t>
                            </w:r>
                            <w:proofErr w:type="spellEnd"/>
                            <w:r w:rsidRPr="00A45F11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and Richmond Hill Primary Care Network meeting the priorities of our diverse population and addressing the needs of patients living in our communities. </w:t>
                            </w:r>
                          </w:p>
                          <w:p w:rsidR="00C14D16" w:rsidRPr="00A45F11" w:rsidRDefault="00C14D16" w:rsidP="006734D6">
                            <w:pP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45F11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Using data and a population health management approach, we</w:t>
                            </w:r>
                            <w:r w:rsidRPr="00A45F11">
                              <w:rPr>
                                <w:rFonts w:ascii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45F11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aim to reduce health inequalities, improve the health and wellbeing of our patients and </w:t>
                            </w:r>
                            <w:proofErr w:type="spellStart"/>
                            <w:r w:rsidRPr="00A45F11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prioritise</w:t>
                            </w:r>
                            <w:proofErr w:type="spellEnd"/>
                            <w:r w:rsidRPr="00A45F11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local needs. We work in an honest, open and transparent way and work in partnership with practices and other care providers to achieve better health outcomes. </w:t>
                            </w:r>
                          </w:p>
                          <w:p w:rsidR="00C14D16" w:rsidRPr="00A45F11" w:rsidRDefault="00C14D16" w:rsidP="006734D6">
                            <w:pP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45F11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We support our practices to be sustainable and value our staff by promoting development opportunities. </w:t>
                            </w:r>
                          </w:p>
                          <w:p w:rsidR="00C14D16" w:rsidRPr="00A45F11" w:rsidRDefault="00C14D16" w:rsidP="00A45F11">
                            <w:pP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45F11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We will deliver this through co production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and patient involvement. We will </w:t>
                            </w:r>
                            <w:r w:rsidRPr="00A45F11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strive to bring care closer to home and make effective use of resources.</w:t>
                            </w:r>
                          </w:p>
                          <w:p w:rsidR="00C14D16" w:rsidRPr="00A45F11" w:rsidRDefault="00C14D16" w:rsidP="006734D6">
                            <w:pP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C14D16" w:rsidRPr="00A45F11" w:rsidRDefault="00C14D16" w:rsidP="00853AC4">
                            <w:pPr>
                              <w:spacing w:before="100"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659" w:type="dxa"/>
            <w:tcBorders>
              <w:bottom w:val="none" w:sz="0" w:space="0" w:color="auto"/>
            </w:tcBorders>
          </w:tcPr>
          <w:p w:rsidR="002478EC" w:rsidRDefault="008040EC" w:rsidP="00300ABE">
            <w:pPr>
              <w:tabs>
                <w:tab w:val="left" w:pos="11301"/>
              </w:tabs>
            </w:pPr>
            <w:r w:rsidRPr="00983555">
              <w:rPr>
                <w:noProof/>
              </w:rPr>
              <mc:AlternateContent>
                <mc:Choice Requires="wps">
                  <w:drawing>
                    <wp:inline distT="0" distB="0" distL="0" distR="0" wp14:anchorId="20B857E2" wp14:editId="235057CE">
                      <wp:extent cx="4910455" cy="4114800"/>
                      <wp:effectExtent l="0" t="0" r="0" b="0"/>
                      <wp:docPr id="19" name="Text Box 196" descr="Text box to enter quot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0455" cy="411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14D16" w:rsidRDefault="00C14D16" w:rsidP="00421A9D">
                                  <w:pPr>
                                    <w:pStyle w:val="IntenseQuote"/>
                                    <w:rPr>
                                      <w:rStyle w:val="IntenseEmphasis"/>
                                      <w:b/>
                                      <w:i/>
                                      <w:iCs/>
                                      <w:color w:val="455F51" w:themeColor="text2"/>
                                    </w:rPr>
                                  </w:pPr>
                                  <w:r>
                                    <w:rPr>
                                      <w:rStyle w:val="IntenseEmphasis"/>
                                      <w:b/>
                                      <w:i/>
                                      <w:iCs/>
                                      <w:color w:val="455F51" w:themeColor="text2"/>
                                    </w:rPr>
                                    <w:t>What we’ve been up to</w:t>
                                  </w:r>
                                </w:p>
                                <w:p w:rsidR="00C14D16" w:rsidRPr="008D15E1" w:rsidRDefault="00C14D16" w:rsidP="008D15E1">
                                  <w:pPr>
                                    <w:ind w:left="360"/>
                                    <w:rPr>
                                      <w:szCs w:val="26"/>
                                    </w:rPr>
                                  </w:pPr>
                                  <w:r w:rsidRPr="008D15E1">
                                    <w:rPr>
                                      <w:szCs w:val="26"/>
                                    </w:rPr>
                                    <w:t xml:space="preserve">A </w:t>
                                  </w:r>
                                  <w:proofErr w:type="spellStart"/>
                                  <w:r w:rsidRPr="008D15E1">
                                    <w:rPr>
                                      <w:szCs w:val="26"/>
                                    </w:rPr>
                                    <w:t>Carer</w:t>
                                  </w:r>
                                  <w:r>
                                    <w:rPr>
                                      <w:szCs w:val="26"/>
                                    </w:rPr>
                                    <w:t>’</w:t>
                                  </w:r>
                                  <w:r w:rsidRPr="008D15E1">
                                    <w:rPr>
                                      <w:szCs w:val="26"/>
                                    </w:rPr>
                                    <w:t>s</w:t>
                                  </w:r>
                                  <w:proofErr w:type="spellEnd"/>
                                  <w:r w:rsidRPr="008D15E1">
                                    <w:rPr>
                                      <w:szCs w:val="26"/>
                                    </w:rPr>
                                    <w:t xml:space="preserve"> Clinic is held at The Practice Lincoln Green            every 2</w:t>
                                  </w:r>
                                  <w:r w:rsidRPr="008D15E1">
                                    <w:rPr>
                                      <w:szCs w:val="26"/>
                                      <w:vertAlign w:val="superscript"/>
                                    </w:rPr>
                                    <w:t>nd</w:t>
                                  </w:r>
                                  <w:r w:rsidRPr="008D15E1">
                                    <w:rPr>
                                      <w:szCs w:val="26"/>
                                    </w:rPr>
                                    <w:t xml:space="preserve"> Monday of the month. A Support worker </w:t>
                                  </w:r>
                                  <w:proofErr w:type="gramStart"/>
                                  <w:r w:rsidRPr="008D15E1">
                                    <w:rPr>
                                      <w:szCs w:val="26"/>
                                    </w:rPr>
                                    <w:t xml:space="preserve">can  </w:t>
                                  </w:r>
                                  <w:r>
                                    <w:rPr>
                                      <w:szCs w:val="26"/>
                                    </w:rPr>
                                    <w:t>h</w:t>
                                  </w:r>
                                  <w:r w:rsidRPr="008D15E1">
                                    <w:rPr>
                                      <w:szCs w:val="26"/>
                                    </w:rPr>
                                    <w:t>elp</w:t>
                                  </w:r>
                                  <w:proofErr w:type="gramEnd"/>
                                  <w:r w:rsidRPr="008D15E1">
                                    <w:rPr>
                                      <w:szCs w:val="26"/>
                                    </w:rPr>
                                    <w:t xml:space="preserve"> our patients with applying for benefits, getting a  break, accessing </w:t>
                                  </w:r>
                                  <w:r w:rsidRPr="00C14D16">
                                    <w:rPr>
                                      <w:szCs w:val="26"/>
                                    </w:rPr>
                                    <w:t>other support – a whole host of options.</w:t>
                                  </w:r>
                                </w:p>
                                <w:p w:rsidR="00C14D16" w:rsidRPr="008D15E1" w:rsidRDefault="00C14D16" w:rsidP="008D15E1">
                                  <w:pPr>
                                    <w:widowControl w:val="0"/>
                                    <w:ind w:left="360"/>
                                    <w:rPr>
                                      <w:szCs w:val="26"/>
                                      <w:lang w:val="en-GB"/>
                                    </w:rPr>
                                  </w:pPr>
                                  <w:r w:rsidRPr="008D15E1">
                                    <w:rPr>
                                      <w:szCs w:val="26"/>
                                      <w:lang w:val="en-GB"/>
                                    </w:rPr>
                                    <w:t xml:space="preserve">We hold a Respiratory hub every Friday, alternating between Bellbrooke Surgery and Lincoln </w:t>
                                  </w:r>
                                  <w:proofErr w:type="gramStart"/>
                                  <w:r w:rsidRPr="008D15E1">
                                    <w:rPr>
                                      <w:szCs w:val="26"/>
                                      <w:lang w:val="en-GB"/>
                                    </w:rPr>
                                    <w:t>Green</w:t>
                                  </w:r>
                                  <w:proofErr w:type="gramEnd"/>
                                  <w:r w:rsidRPr="008D15E1">
                                    <w:rPr>
                                      <w:szCs w:val="26"/>
                                      <w:lang w:val="en-GB"/>
                                    </w:rPr>
                                    <w:t>. Our more complex COPD/Asthma patients can be seen by our Specialist Respiratory Nurse Lead.</w:t>
                                  </w:r>
                                </w:p>
                                <w:p w:rsidR="00C14D16" w:rsidRPr="008D15E1" w:rsidRDefault="00C14D16" w:rsidP="008D15E1">
                                  <w:pPr>
                                    <w:widowControl w:val="0"/>
                                    <w:ind w:left="360"/>
                                    <w:rPr>
                                      <w:szCs w:val="26"/>
                                      <w:lang w:val="en-GB"/>
                                    </w:rPr>
                                  </w:pPr>
                                  <w:r w:rsidRPr="008D15E1">
                                    <w:rPr>
                                      <w:szCs w:val="26"/>
                                      <w:lang w:val="en-GB"/>
                                    </w:rPr>
                                    <w:t>We have written a Stakeholder Strategy which contains our stakeholder mapping, communication activity and engagement activity. This indicates how the PCN will communicate and engage with identified stakeholders.</w:t>
                                  </w:r>
                                </w:p>
                                <w:p w:rsidR="00C14D16" w:rsidRDefault="00C14D16" w:rsidP="001106D8">
                                  <w:pPr>
                                    <w:widowControl w:val="0"/>
                                    <w:rPr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 </w:t>
                                  </w:r>
                                </w:p>
                                <w:p w:rsidR="00C14D16" w:rsidRPr="001106D8" w:rsidRDefault="00C14D16" w:rsidP="001106D8"/>
                              </w:txbxContent>
                            </wps:txbx>
                            <wps:bodyPr rot="0" vert="horz" wrap="square" lIns="182880" tIns="91440" rIns="18288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B857E2" id="_x0000_s1043" type="#_x0000_t202" alt="Text box to enter quote" style="width:386.65pt;height:3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" filled="f" fillcolor="#fffffe" stroked="f" strokecolor="#212120" insetpen="t">
                      <v:textbox inset="14.4pt,7.2pt,14.4pt,0">
                        <w:txbxContent>
                          <w:p w:rsidR="00C14D16" w:rsidRDefault="00C14D16" w:rsidP="00421A9D">
                            <w:pPr>
                              <w:pStyle w:val="IntenseQuote"/>
                              <w:rPr>
                                <w:rStyle w:val="IntenseEmphasis"/>
                                <w:b/>
                                <w:i/>
                                <w:iCs/>
                                <w:color w:val="455F51" w:themeColor="text2"/>
                              </w:rPr>
                            </w:pPr>
                            <w:r>
                              <w:rPr>
                                <w:rStyle w:val="IntenseEmphasis"/>
                                <w:b/>
                                <w:i/>
                                <w:iCs/>
                                <w:color w:val="455F51" w:themeColor="text2"/>
                              </w:rPr>
                              <w:t>What we’ve been up to</w:t>
                            </w:r>
                          </w:p>
                          <w:p w:rsidR="00C14D16" w:rsidRPr="008D15E1" w:rsidRDefault="00C14D16" w:rsidP="008D15E1">
                            <w:pPr>
                              <w:ind w:left="360"/>
                              <w:rPr>
                                <w:szCs w:val="26"/>
                              </w:rPr>
                            </w:pPr>
                            <w:r w:rsidRPr="008D15E1">
                              <w:rPr>
                                <w:szCs w:val="26"/>
                              </w:rPr>
                              <w:t xml:space="preserve">A </w:t>
                            </w:r>
                            <w:proofErr w:type="spellStart"/>
                            <w:r w:rsidRPr="008D15E1">
                              <w:rPr>
                                <w:szCs w:val="26"/>
                              </w:rPr>
                              <w:t>Carer</w:t>
                            </w:r>
                            <w:r>
                              <w:rPr>
                                <w:szCs w:val="26"/>
                              </w:rPr>
                              <w:t>’</w:t>
                            </w:r>
                            <w:r w:rsidRPr="008D15E1">
                              <w:rPr>
                                <w:szCs w:val="26"/>
                              </w:rPr>
                              <w:t>s</w:t>
                            </w:r>
                            <w:proofErr w:type="spellEnd"/>
                            <w:r w:rsidRPr="008D15E1">
                              <w:rPr>
                                <w:szCs w:val="26"/>
                              </w:rPr>
                              <w:t xml:space="preserve"> Clinic is held at The Practice Lincoln Green            every 2</w:t>
                            </w:r>
                            <w:r w:rsidRPr="008D15E1">
                              <w:rPr>
                                <w:szCs w:val="26"/>
                                <w:vertAlign w:val="superscript"/>
                              </w:rPr>
                              <w:t>nd</w:t>
                            </w:r>
                            <w:r w:rsidRPr="008D15E1">
                              <w:rPr>
                                <w:szCs w:val="26"/>
                              </w:rPr>
                              <w:t xml:space="preserve"> Monday of the month. A Support worker </w:t>
                            </w:r>
                            <w:proofErr w:type="gramStart"/>
                            <w:r w:rsidRPr="008D15E1">
                              <w:rPr>
                                <w:szCs w:val="26"/>
                              </w:rPr>
                              <w:t xml:space="preserve">can  </w:t>
                            </w:r>
                            <w:r>
                              <w:rPr>
                                <w:szCs w:val="26"/>
                              </w:rPr>
                              <w:t>h</w:t>
                            </w:r>
                            <w:r w:rsidRPr="008D15E1">
                              <w:rPr>
                                <w:szCs w:val="26"/>
                              </w:rPr>
                              <w:t>elp</w:t>
                            </w:r>
                            <w:proofErr w:type="gramEnd"/>
                            <w:r w:rsidRPr="008D15E1">
                              <w:rPr>
                                <w:szCs w:val="26"/>
                              </w:rPr>
                              <w:t xml:space="preserve"> our patients with applying for benefits, getting a  break, accessing </w:t>
                            </w:r>
                            <w:r w:rsidRPr="00C14D16">
                              <w:rPr>
                                <w:szCs w:val="26"/>
                              </w:rPr>
                              <w:t>other support – a whole host of options.</w:t>
                            </w:r>
                          </w:p>
                          <w:p w:rsidR="00C14D16" w:rsidRPr="008D15E1" w:rsidRDefault="00C14D16" w:rsidP="008D15E1">
                            <w:pPr>
                              <w:widowControl w:val="0"/>
                              <w:ind w:left="360"/>
                              <w:rPr>
                                <w:szCs w:val="26"/>
                                <w:lang w:val="en-GB"/>
                              </w:rPr>
                            </w:pPr>
                            <w:r w:rsidRPr="008D15E1">
                              <w:rPr>
                                <w:szCs w:val="26"/>
                                <w:lang w:val="en-GB"/>
                              </w:rPr>
                              <w:t xml:space="preserve">We hold a Respiratory hub every Friday, alternating between Bellbrooke Surgery and Lincoln </w:t>
                            </w:r>
                            <w:proofErr w:type="gramStart"/>
                            <w:r w:rsidRPr="008D15E1">
                              <w:rPr>
                                <w:szCs w:val="26"/>
                                <w:lang w:val="en-GB"/>
                              </w:rPr>
                              <w:t>Green</w:t>
                            </w:r>
                            <w:proofErr w:type="gramEnd"/>
                            <w:r w:rsidRPr="008D15E1">
                              <w:rPr>
                                <w:szCs w:val="26"/>
                                <w:lang w:val="en-GB"/>
                              </w:rPr>
                              <w:t>. Our more complex COPD/Asthma patients can be seen by our Specialist Respiratory Nurse Lead.</w:t>
                            </w:r>
                          </w:p>
                          <w:p w:rsidR="00C14D16" w:rsidRPr="008D15E1" w:rsidRDefault="00C14D16" w:rsidP="008D15E1">
                            <w:pPr>
                              <w:widowControl w:val="0"/>
                              <w:ind w:left="360"/>
                              <w:rPr>
                                <w:szCs w:val="26"/>
                                <w:lang w:val="en-GB"/>
                              </w:rPr>
                            </w:pPr>
                            <w:r w:rsidRPr="008D15E1">
                              <w:rPr>
                                <w:szCs w:val="26"/>
                                <w:lang w:val="en-GB"/>
                              </w:rPr>
                              <w:t>We have written a Stakeholder Strategy which contains our stakeholder mapping, communication activity and engagement activity. This indicates how the PCN will communicate and engage with identified stakeholders.</w:t>
                            </w:r>
                          </w:p>
                          <w:p w:rsidR="00C14D16" w:rsidRDefault="00C14D16" w:rsidP="001106D8">
                            <w:pPr>
                              <w:widowControl w:val="0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 </w:t>
                            </w:r>
                          </w:p>
                          <w:p w:rsidR="00C14D16" w:rsidRPr="001106D8" w:rsidRDefault="00C14D16" w:rsidP="001106D8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421A9D" w:rsidRDefault="00421A9D" w:rsidP="00300ABE">
            <w:pPr>
              <w:tabs>
                <w:tab w:val="left" w:pos="11301"/>
              </w:tabs>
            </w:pPr>
            <w:r w:rsidRPr="00983555">
              <w:rPr>
                <w:noProof/>
              </w:rPr>
              <mc:AlternateContent>
                <mc:Choice Requires="wps">
                  <w:drawing>
                    <wp:inline distT="0" distB="0" distL="0" distR="0" wp14:anchorId="190EDE79" wp14:editId="1EAD153A">
                      <wp:extent cx="4678680" cy="91440"/>
                      <wp:effectExtent l="0" t="0" r="0" b="0"/>
                      <wp:docPr id="21" name="Text Box 196" descr="Text box to enter heading,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8680" cy="91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14D16" w:rsidRPr="00A25A10" w:rsidRDefault="00C14D16" w:rsidP="006734D6">
                                  <w:pPr>
                                    <w:pStyle w:val="Heading1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t>PCarCN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ssss</w:t>
                                  </w:r>
                                  <w:proofErr w:type="spellEnd"/>
                                  <w:r w:rsidRPr="006734D6">
                                    <w:t xml:space="preserve"> </w:t>
                                  </w:r>
                                  <w:proofErr w:type="spellStart"/>
                                  <w:r>
                                    <w:t>PCsN</w:t>
                                  </w:r>
                                  <w:proofErr w:type="spellEnd"/>
                                  <w:r>
                                    <w:t xml:space="preserve"> Agreement </w:t>
                                  </w:r>
                                  <w:proofErr w:type="spellStart"/>
                                  <w:r>
                                    <w:t>Updateryrthtyytytytjy</w:t>
                                  </w:r>
                                  <w:proofErr w:type="spellEnd"/>
                                </w:p>
                                <w:p w:rsidR="00C14D16" w:rsidRPr="006734D6" w:rsidRDefault="00C14D16" w:rsidP="006734D6">
                                  <w:pPr>
                                    <w:pStyle w:val="Heading1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First </w:t>
                                  </w:r>
                                  <w:r w:rsidRPr="006734D6">
                                    <w:t xml:space="preserve">PCN </w:t>
                                  </w:r>
                                  <w:proofErr w:type="spellStart"/>
                                  <w:r w:rsidRPr="006734D6">
                                    <w:t>A</w:t>
                                  </w:r>
                                  <w:r>
                                    <w:t>ssssss</w:t>
                                  </w:r>
                                  <w:r w:rsidRPr="006734D6">
                                    <w:t>greement</w:t>
                                  </w:r>
                                  <w:proofErr w:type="spellEnd"/>
                                  <w:r w:rsidRPr="006734D6">
                                    <w:t xml:space="preserve"> Update</w:t>
                                  </w:r>
                                </w:p>
                                <w:p w:rsidR="00C14D16" w:rsidRPr="006734D6" w:rsidRDefault="00C14D16" w:rsidP="006734D6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contextualSpacing/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  <w:lang w:val="en-GB"/>
                                    </w:rPr>
                                    <w:t>dddddddd</w:t>
                                  </w:r>
                                  <w:r w:rsidRPr="006734D6"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  <w:lang w:val="en-GB"/>
                                    </w:rPr>
                                    <w:t>First</w:t>
                                  </w:r>
                                  <w:proofErr w:type="spellEnd"/>
                                  <w:r w:rsidRPr="006734D6"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draft of the agreement has been reviewed</w:t>
                                  </w:r>
                                </w:p>
                                <w:p w:rsidR="00C14D16" w:rsidRPr="006734D6" w:rsidRDefault="00C14D16" w:rsidP="006734D6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contextualSpacing/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6734D6"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  <w:lang w:val="en-GB"/>
                                    </w:rPr>
                                    <w:t>Comments and corrections have been passed to the lawyers</w:t>
                                  </w:r>
                                </w:p>
                                <w:p w:rsidR="00C14D16" w:rsidRPr="006734D6" w:rsidRDefault="00C14D16" w:rsidP="006734D6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contextualSpacing/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6734D6"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  <w:lang w:val="en-GB"/>
                                    </w:rPr>
                                    <w:t>A meeting has been arranged with lawyers to prepare a final draft</w:t>
                                  </w:r>
                                </w:p>
                                <w:p w:rsidR="00C14D16" w:rsidRPr="006734D6" w:rsidRDefault="00C14D16" w:rsidP="006734D6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contextualSpacing/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6734D6"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  <w:lang w:val="en-GB"/>
                                    </w:rPr>
                                    <w:t>Once completed the final draft will be shared with practices</w:t>
                                  </w:r>
                                </w:p>
                                <w:p w:rsidR="00C14D16" w:rsidRPr="006734D6" w:rsidRDefault="00C14D16" w:rsidP="006734D6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contextualSpacing/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6734D6"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  <w:lang w:val="en-GB"/>
                                    </w:rPr>
                                    <w:t>Our formal agreement to deliver extended access across the Network will be shared at the same time</w:t>
                                  </w:r>
                                </w:p>
                                <w:p w:rsidR="00C14D16" w:rsidRPr="006734D6" w:rsidRDefault="00C14D16" w:rsidP="006734D6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contextualSpacing/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6734D6"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  <w:lang w:val="en-GB"/>
                                    </w:rPr>
                                    <w:t>Practices will need to confirm they accept both the agreement and extended hours arrangements fairly quickly – please be ready to do so</w:t>
                                  </w:r>
                                </w:p>
                                <w:p w:rsidR="00C14D16" w:rsidRPr="006734D6" w:rsidRDefault="00C14D16" w:rsidP="006734D6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contextualSpacing/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6734D6"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  <w:lang w:val="en-GB"/>
                                    </w:rPr>
                                    <w:t>The CCG have been kept informed of progress so none of us are in danger of breaching any DES terms while this is in course</w:t>
                                  </w:r>
                                </w:p>
                                <w:p w:rsidR="00C14D16" w:rsidRPr="00821D83" w:rsidRDefault="00C14D16" w:rsidP="006734D6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lang w:val="en-GB"/>
                                    </w:rPr>
                                    <w:t>of the agreement has been reviewed</w:t>
                                  </w:r>
                                </w:p>
                                <w:p w:rsidR="00C14D16" w:rsidRPr="001C05CC" w:rsidRDefault="00C14D16" w:rsidP="006734D6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lang w:val="en-GB"/>
                                    </w:rPr>
                                    <w:t>Comments and corrections have been passed to the lawyers</w:t>
                                  </w:r>
                                </w:p>
                                <w:p w:rsidR="00C14D16" w:rsidRPr="006734D6" w:rsidRDefault="00C14D16" w:rsidP="006734D6">
                                  <w:pPr>
                                    <w:pStyle w:val="Heading1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GB"/>
                                    </w:rPr>
                                    <w:t>A meeting has</w:t>
                                  </w:r>
                                  <w:r w:rsidRPr="006734D6">
                                    <w:t xml:space="preserve"> PCN Agreement Update</w:t>
                                  </w:r>
                                </w:p>
                                <w:p w:rsidR="00C14D16" w:rsidRPr="006734D6" w:rsidRDefault="00C14D16" w:rsidP="006734D6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contextualSpacing/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6734D6"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  <w:lang w:val="en-GB"/>
                                    </w:rPr>
                                    <w:t>First draft of the agreement has been reviewed</w:t>
                                  </w:r>
                                </w:p>
                                <w:p w:rsidR="00C14D16" w:rsidRPr="006734D6" w:rsidRDefault="00C14D16" w:rsidP="006734D6">
                                  <w:pPr>
                                    <w:pStyle w:val="Heading1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6734D6"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  <w:lang w:val="en-GB"/>
                                    </w:rPr>
                                    <w:t>Comments an</w:t>
                                  </w:r>
                                  <w:r w:rsidRPr="006734D6">
                                    <w:t xml:space="preserve"> PCN Agreement Update</w:t>
                                  </w:r>
                                </w:p>
                                <w:p w:rsidR="00C14D16" w:rsidRPr="006734D6" w:rsidRDefault="00C14D16" w:rsidP="006734D6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contextualSpacing/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6734D6"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  <w:lang w:val="en-GB"/>
                                    </w:rPr>
                                    <w:t>First draft of the agreement has been reviewed</w:t>
                                  </w:r>
                                </w:p>
                                <w:p w:rsidR="00C14D16" w:rsidRPr="006734D6" w:rsidRDefault="00C14D16" w:rsidP="006734D6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contextualSpacing/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6734D6"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  <w:lang w:val="en-GB"/>
                                    </w:rPr>
                                    <w:t>Comments and corrections have been passed to the lawyers</w:t>
                                  </w:r>
                                </w:p>
                                <w:p w:rsidR="00C14D16" w:rsidRPr="006734D6" w:rsidRDefault="00C14D16" w:rsidP="006734D6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contextualSpacing/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6734D6"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  <w:lang w:val="en-GB"/>
                                    </w:rPr>
                                    <w:t>A meeting has been arranged with lawyers to prepare a final draft</w:t>
                                  </w:r>
                                </w:p>
                                <w:p w:rsidR="00C14D16" w:rsidRPr="006734D6" w:rsidRDefault="00C14D16" w:rsidP="006734D6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contextualSpacing/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6734D6"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  <w:lang w:val="en-GB"/>
                                    </w:rPr>
                                    <w:t>Once completed the final draft will be shared with practices</w:t>
                                  </w:r>
                                </w:p>
                                <w:p w:rsidR="00C14D16" w:rsidRPr="006734D6" w:rsidRDefault="00C14D16" w:rsidP="006734D6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contextualSpacing/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6734D6"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  <w:lang w:val="en-GB"/>
                                    </w:rPr>
                                    <w:t>Our formal agreement to deliver extended access across the Network will be shared at the same time</w:t>
                                  </w:r>
                                </w:p>
                                <w:p w:rsidR="00C14D16" w:rsidRPr="006734D6" w:rsidRDefault="00C14D16" w:rsidP="006734D6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contextualSpacing/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6734D6"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  <w:lang w:val="en-GB"/>
                                    </w:rPr>
                                    <w:t>Practices will need to confirm they accept both the agreement and extended hours arrangements fairly quickly – please be ready to do so</w:t>
                                  </w:r>
                                </w:p>
                                <w:p w:rsidR="00C14D16" w:rsidRPr="006734D6" w:rsidRDefault="00C14D16" w:rsidP="006734D6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contextualSpacing/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6734D6"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  <w:lang w:val="en-GB"/>
                                    </w:rPr>
                                    <w:t>The CCG have been kept informed of progress so none of us are in danger of breaching any DES terms while this is in course</w:t>
                                  </w:r>
                                </w:p>
                                <w:p w:rsidR="00C14D16" w:rsidRPr="006734D6" w:rsidRDefault="00C14D16" w:rsidP="006734D6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contextualSpacing/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6734D6"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  <w:lang w:val="en-GB"/>
                                    </w:rPr>
                                    <w:t>d corrections have been passed to the lawyers</w:t>
                                  </w:r>
                                </w:p>
                                <w:p w:rsidR="00C14D16" w:rsidRPr="006734D6" w:rsidRDefault="00C14D16" w:rsidP="006734D6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contextualSpacing/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6734D6"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  <w:lang w:val="en-GB"/>
                                    </w:rPr>
                                    <w:t>A meeting has been arranged with lawyers to prepare a final draft</w:t>
                                  </w:r>
                                </w:p>
                                <w:p w:rsidR="00C14D16" w:rsidRPr="006734D6" w:rsidRDefault="00C14D16" w:rsidP="006734D6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contextualSpacing/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6734D6"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  <w:lang w:val="en-GB"/>
                                    </w:rPr>
                                    <w:t>Once completed the final draft will be shared with practices</w:t>
                                  </w:r>
                                </w:p>
                                <w:p w:rsidR="00C14D16" w:rsidRPr="006734D6" w:rsidRDefault="00C14D16" w:rsidP="006734D6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contextualSpacing/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6734D6"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  <w:lang w:val="en-GB"/>
                                    </w:rPr>
                                    <w:t>Our formal agreement to deliver extended access across the Network will be shared at the same time</w:t>
                                  </w:r>
                                </w:p>
                                <w:p w:rsidR="00C14D16" w:rsidRPr="006734D6" w:rsidRDefault="00C14D16" w:rsidP="006734D6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contextualSpacing/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6734D6"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  <w:lang w:val="en-GB"/>
                                    </w:rPr>
                                    <w:t>Practices will need to confirm they accept both the agreement and extended hours arrangements fairly quickly – please be ready to do so</w:t>
                                  </w:r>
                                </w:p>
                                <w:p w:rsidR="00C14D16" w:rsidRPr="006734D6" w:rsidRDefault="00C14D16" w:rsidP="006734D6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contextualSpacing/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6734D6">
                                    <w:rPr>
                                      <w:rFonts w:cstheme="minorHAnsi"/>
                                      <w:color w:val="auto"/>
                                      <w:sz w:val="24"/>
                                      <w:szCs w:val="24"/>
                                      <w:lang w:val="en-GB"/>
                                    </w:rPr>
                                    <w:t>The CCG have been kept informed of progress so none of us are in danger of breaching any DES terms while this is in course</w:t>
                                  </w:r>
                                </w:p>
                                <w:p w:rsidR="00C14D16" w:rsidRPr="001C05CC" w:rsidRDefault="00C14D16" w:rsidP="006734D6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been arranged with lawyers to prepare a final draft</w:t>
                                  </w:r>
                                </w:p>
                                <w:p w:rsidR="00C14D16" w:rsidRPr="001C05CC" w:rsidRDefault="00C14D16" w:rsidP="006734D6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lang w:val="en-GB"/>
                                    </w:rPr>
                                    <w:t>Once completed the final draft will be shared with practices</w:t>
                                  </w:r>
                                </w:p>
                                <w:p w:rsidR="00C14D16" w:rsidRPr="001C05CC" w:rsidRDefault="00C14D16" w:rsidP="006734D6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lang w:val="en-GB"/>
                                    </w:rPr>
                                    <w:t>Our formal agreement to deliver extended access across the Network will be shared at the same time</w:t>
                                  </w:r>
                                </w:p>
                                <w:p w:rsidR="00C14D16" w:rsidRPr="001C05CC" w:rsidRDefault="00C14D16" w:rsidP="006734D6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lang w:val="en-GB"/>
                                    </w:rPr>
                                    <w:t>Practices will need to confirm they accept both the agreement and extended hours arrangements fairly quickly – please be ready to do so</w:t>
                                  </w:r>
                                </w:p>
                                <w:p w:rsidR="00C14D16" w:rsidRPr="00A25A10" w:rsidRDefault="00C14D16" w:rsidP="006734D6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lang w:val="en-GB"/>
                                    </w:rPr>
                                    <w:t>The CCG have been kept informed of progress so none of us are in danger of breaching any DES terms while this is in course</w:t>
                                  </w:r>
                                </w:p>
                                <w:p w:rsidR="00C14D16" w:rsidRPr="00A25A10" w:rsidRDefault="00C14D16" w:rsidP="00114546">
                                  <w:pPr>
                                    <w:pStyle w:val="Heading1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t>ement</w:t>
                                  </w:r>
                                  <w:proofErr w:type="spellEnd"/>
                                  <w:proofErr w:type="gramEnd"/>
                                  <w:r>
                                    <w:t xml:space="preserve"> Update</w:t>
                                  </w:r>
                                </w:p>
                                <w:p w:rsidR="00C14D16" w:rsidRPr="00821D83" w:rsidRDefault="00C14D16" w:rsidP="0056252B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lang w:val="en-GB"/>
                                    </w:rPr>
                                    <w:t>First draft of the agreement has been reviewed</w:t>
                                  </w:r>
                                </w:p>
                                <w:p w:rsidR="00C14D16" w:rsidRPr="001C05CC" w:rsidRDefault="00C14D16" w:rsidP="0056252B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lang w:val="en-GB"/>
                                    </w:rPr>
                                    <w:t>Comments and corrections have been passed to the lawyers</w:t>
                                  </w:r>
                                </w:p>
                                <w:p w:rsidR="00C14D16" w:rsidRPr="001C05CC" w:rsidRDefault="00C14D16" w:rsidP="0056252B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lang w:val="en-GB"/>
                                    </w:rPr>
                                    <w:t>A meeting has been arranged with lawyers to prepare a final draft</w:t>
                                  </w:r>
                                </w:p>
                                <w:p w:rsidR="00C14D16" w:rsidRPr="001C05CC" w:rsidRDefault="00C14D16" w:rsidP="0056252B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lang w:val="en-GB"/>
                                    </w:rPr>
                                    <w:t>Once completed the final draft will be shared with practices</w:t>
                                  </w:r>
                                </w:p>
                                <w:p w:rsidR="00C14D16" w:rsidRPr="001C05CC" w:rsidRDefault="00C14D16" w:rsidP="0056252B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lang w:val="en-GB"/>
                                    </w:rPr>
                                    <w:t>Our formal agreement to deliver extended access across the Network will be shared at the same time</w:t>
                                  </w:r>
                                </w:p>
                                <w:p w:rsidR="00C14D16" w:rsidRPr="001C05CC" w:rsidRDefault="00C14D16" w:rsidP="0056252B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lang w:val="en-GB"/>
                                    </w:rPr>
                                    <w:t>Practices will need to confirm they accept both the agreement and extended hours arrangements fairly quickly – please be ready to do so</w:t>
                                  </w:r>
                                </w:p>
                                <w:p w:rsidR="00C14D16" w:rsidRPr="00A25A10" w:rsidRDefault="00C14D16" w:rsidP="0056252B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lang w:val="en-GB"/>
                                    </w:rPr>
                                    <w:t>The CCG have been kept informed of progress so none of us are in danger of breaching any DES terms while this is in course</w:t>
                                  </w:r>
                                </w:p>
                                <w:p w:rsidR="00C14D16" w:rsidRDefault="00C14D16" w:rsidP="00821D83">
                                  <w:pPr>
                                    <w:ind w:left="360"/>
                                  </w:pPr>
                                </w:p>
                                <w:p w:rsidR="00C14D16" w:rsidRPr="00216101" w:rsidRDefault="00C14D16" w:rsidP="00B57692">
                                  <w:pPr>
                                    <w:spacing w:before="100" w:after="0" w:line="240" w:lineRule="auto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182880" tIns="9144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90EDE79" id="_x0000_s1044" type="#_x0000_t202" alt="Text box to enter heading, and description" style="width:368.4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" filled="f" fillcolor="#fffffe" stroked="f" strokecolor="#212120" insetpen="t">
                      <v:textbox inset="14.4pt,7.2pt,,0">
                        <w:txbxContent>
                          <w:p w:rsidR="00C14D16" w:rsidRPr="00A25A10" w:rsidRDefault="00C14D16" w:rsidP="006734D6">
                            <w:pPr>
                              <w:pStyle w:val="Heading1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t>PCarCN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ssss</w:t>
                            </w:r>
                            <w:proofErr w:type="spellEnd"/>
                            <w:r w:rsidRPr="006734D6">
                              <w:t xml:space="preserve"> </w:t>
                            </w:r>
                            <w:proofErr w:type="spellStart"/>
                            <w:r>
                              <w:t>PCsN</w:t>
                            </w:r>
                            <w:proofErr w:type="spellEnd"/>
                            <w:r>
                              <w:t xml:space="preserve"> Agreement </w:t>
                            </w:r>
                            <w:proofErr w:type="spellStart"/>
                            <w:r>
                              <w:t>Updateryrthtyytytytjy</w:t>
                            </w:r>
                            <w:proofErr w:type="spellEnd"/>
                          </w:p>
                          <w:p w:rsidR="00C14D16" w:rsidRPr="006734D6" w:rsidRDefault="00C14D16" w:rsidP="006734D6">
                            <w:pPr>
                              <w:pStyle w:val="Heading1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First </w:t>
                            </w:r>
                            <w:r w:rsidRPr="006734D6">
                              <w:t xml:space="preserve">PCN </w:t>
                            </w:r>
                            <w:proofErr w:type="spellStart"/>
                            <w:r w:rsidRPr="006734D6">
                              <w:t>A</w:t>
                            </w:r>
                            <w:r>
                              <w:t>ssssss</w:t>
                            </w:r>
                            <w:r w:rsidRPr="006734D6">
                              <w:t>greement</w:t>
                            </w:r>
                            <w:proofErr w:type="spellEnd"/>
                            <w:r w:rsidRPr="006734D6">
                              <w:t xml:space="preserve"> Update</w:t>
                            </w:r>
                          </w:p>
                          <w:p w:rsidR="00C14D16" w:rsidRPr="006734D6" w:rsidRDefault="00C14D16" w:rsidP="006734D6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dddddddd</w:t>
                            </w:r>
                            <w:r w:rsidRPr="006734D6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First</w:t>
                            </w:r>
                            <w:proofErr w:type="spellEnd"/>
                            <w:r w:rsidRPr="006734D6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 xml:space="preserve"> draft of the agreement has been reviewed</w:t>
                            </w:r>
                          </w:p>
                          <w:p w:rsidR="00C14D16" w:rsidRPr="006734D6" w:rsidRDefault="00C14D16" w:rsidP="006734D6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734D6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Comments and corrections have been passed to the lawyers</w:t>
                            </w:r>
                          </w:p>
                          <w:p w:rsidR="00C14D16" w:rsidRPr="006734D6" w:rsidRDefault="00C14D16" w:rsidP="006734D6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734D6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A meeting has been arranged with lawyers to prepare a final draft</w:t>
                            </w:r>
                          </w:p>
                          <w:p w:rsidR="00C14D16" w:rsidRPr="006734D6" w:rsidRDefault="00C14D16" w:rsidP="006734D6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734D6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Once completed the final draft will be shared with practices</w:t>
                            </w:r>
                          </w:p>
                          <w:p w:rsidR="00C14D16" w:rsidRPr="006734D6" w:rsidRDefault="00C14D16" w:rsidP="006734D6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734D6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Our formal agreement to deliver extended access across the Network will be shared at the same time</w:t>
                            </w:r>
                          </w:p>
                          <w:p w:rsidR="00C14D16" w:rsidRPr="006734D6" w:rsidRDefault="00C14D16" w:rsidP="006734D6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734D6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Practices will need to confirm they accept both the agreement and extended hours arrangements fairly quickly – please be ready to do so</w:t>
                            </w:r>
                          </w:p>
                          <w:p w:rsidR="00C14D16" w:rsidRPr="006734D6" w:rsidRDefault="00C14D16" w:rsidP="006734D6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734D6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The CCG have been kept informed of progress so none of us are in danger of breaching any DES terms while this is in course</w:t>
                            </w:r>
                          </w:p>
                          <w:p w:rsidR="00C14D16" w:rsidRPr="00821D83" w:rsidRDefault="00C14D16" w:rsidP="006734D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GB"/>
                              </w:rPr>
                              <w:t>of the agreement has been reviewed</w:t>
                            </w:r>
                          </w:p>
                          <w:p w:rsidR="00C14D16" w:rsidRPr="001C05CC" w:rsidRDefault="00C14D16" w:rsidP="006734D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GB"/>
                              </w:rPr>
                              <w:t>Comments and corrections have been passed to the lawyers</w:t>
                            </w:r>
                          </w:p>
                          <w:p w:rsidR="00C14D16" w:rsidRPr="006734D6" w:rsidRDefault="00C14D16" w:rsidP="006734D6">
                            <w:pPr>
                              <w:pStyle w:val="Heading1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  <w:t>A meeting has</w:t>
                            </w:r>
                            <w:r w:rsidRPr="006734D6">
                              <w:t xml:space="preserve"> PCN Agreement Update</w:t>
                            </w:r>
                          </w:p>
                          <w:p w:rsidR="00C14D16" w:rsidRPr="006734D6" w:rsidRDefault="00C14D16" w:rsidP="006734D6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734D6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First draft of the agreement has been reviewed</w:t>
                            </w:r>
                          </w:p>
                          <w:p w:rsidR="00C14D16" w:rsidRPr="006734D6" w:rsidRDefault="00C14D16" w:rsidP="006734D6">
                            <w:pPr>
                              <w:pStyle w:val="Heading1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734D6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Comments an</w:t>
                            </w:r>
                            <w:r w:rsidRPr="006734D6">
                              <w:t xml:space="preserve"> PCN Agreement Update</w:t>
                            </w:r>
                          </w:p>
                          <w:p w:rsidR="00C14D16" w:rsidRPr="006734D6" w:rsidRDefault="00C14D16" w:rsidP="006734D6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734D6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First draft of the agreement has been reviewed</w:t>
                            </w:r>
                          </w:p>
                          <w:p w:rsidR="00C14D16" w:rsidRPr="006734D6" w:rsidRDefault="00C14D16" w:rsidP="006734D6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734D6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Comments and corrections have been passed to the lawyers</w:t>
                            </w:r>
                          </w:p>
                          <w:p w:rsidR="00C14D16" w:rsidRPr="006734D6" w:rsidRDefault="00C14D16" w:rsidP="006734D6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734D6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A meeting has been arranged with lawyers to prepare a final draft</w:t>
                            </w:r>
                          </w:p>
                          <w:p w:rsidR="00C14D16" w:rsidRPr="006734D6" w:rsidRDefault="00C14D16" w:rsidP="006734D6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734D6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Once completed the final draft will be shared with practices</w:t>
                            </w:r>
                          </w:p>
                          <w:p w:rsidR="00C14D16" w:rsidRPr="006734D6" w:rsidRDefault="00C14D16" w:rsidP="006734D6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734D6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Our formal agreement to deliver extended access across the Network will be shared at the same time</w:t>
                            </w:r>
                          </w:p>
                          <w:p w:rsidR="00C14D16" w:rsidRPr="006734D6" w:rsidRDefault="00C14D16" w:rsidP="006734D6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734D6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Practices will need to confirm they accept both the agreement and extended hours arrangements fairly quickly – please be ready to do so</w:t>
                            </w:r>
                          </w:p>
                          <w:p w:rsidR="00C14D16" w:rsidRPr="006734D6" w:rsidRDefault="00C14D16" w:rsidP="006734D6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734D6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The CCG have been kept informed of progress so none of us are in danger of breaching any DES terms while this is in course</w:t>
                            </w:r>
                          </w:p>
                          <w:p w:rsidR="00C14D16" w:rsidRPr="006734D6" w:rsidRDefault="00C14D16" w:rsidP="006734D6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734D6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d corrections have been passed to the lawyers</w:t>
                            </w:r>
                          </w:p>
                          <w:p w:rsidR="00C14D16" w:rsidRPr="006734D6" w:rsidRDefault="00C14D16" w:rsidP="006734D6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734D6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A meeting has been arranged with lawyers to prepare a final draft</w:t>
                            </w:r>
                          </w:p>
                          <w:p w:rsidR="00C14D16" w:rsidRPr="006734D6" w:rsidRDefault="00C14D16" w:rsidP="006734D6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734D6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Once completed the final draft will be shared with practices</w:t>
                            </w:r>
                          </w:p>
                          <w:p w:rsidR="00C14D16" w:rsidRPr="006734D6" w:rsidRDefault="00C14D16" w:rsidP="006734D6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734D6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Our formal agreement to deliver extended access across the Network will be shared at the same time</w:t>
                            </w:r>
                          </w:p>
                          <w:p w:rsidR="00C14D16" w:rsidRPr="006734D6" w:rsidRDefault="00C14D16" w:rsidP="006734D6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734D6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Practices will need to confirm they accept both the agreement and extended hours arrangements fairly quickly – please be ready to do so</w:t>
                            </w:r>
                          </w:p>
                          <w:p w:rsidR="00C14D16" w:rsidRPr="006734D6" w:rsidRDefault="00C14D16" w:rsidP="006734D6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734D6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>The CCG have been kept informed of progress so none of us are in danger of breaching any DES terms while this is in course</w:t>
                            </w:r>
                          </w:p>
                          <w:p w:rsidR="00C14D16" w:rsidRPr="001C05CC" w:rsidRDefault="00C14D16" w:rsidP="006734D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GB"/>
                              </w:rPr>
                              <w:t xml:space="preserve"> been arranged with lawyers to prepare a final draft</w:t>
                            </w:r>
                          </w:p>
                          <w:p w:rsidR="00C14D16" w:rsidRPr="001C05CC" w:rsidRDefault="00C14D16" w:rsidP="006734D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GB"/>
                              </w:rPr>
                              <w:t>Once completed the final draft will be shared with practices</w:t>
                            </w:r>
                          </w:p>
                          <w:p w:rsidR="00C14D16" w:rsidRPr="001C05CC" w:rsidRDefault="00C14D16" w:rsidP="006734D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GB"/>
                              </w:rPr>
                              <w:t>Our formal agreement to deliver extended access across the Network will be shared at the same time</w:t>
                            </w:r>
                          </w:p>
                          <w:p w:rsidR="00C14D16" w:rsidRPr="001C05CC" w:rsidRDefault="00C14D16" w:rsidP="006734D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GB"/>
                              </w:rPr>
                              <w:t>Practices will need to confirm they accept both the agreement and extended hours arrangements fairly quickly – please be ready to do so</w:t>
                            </w:r>
                          </w:p>
                          <w:p w:rsidR="00C14D16" w:rsidRPr="00A25A10" w:rsidRDefault="00C14D16" w:rsidP="006734D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GB"/>
                              </w:rPr>
                              <w:t>The CCG have been kept informed of progress so none of us are in danger of breaching any DES terms while this is in course</w:t>
                            </w:r>
                          </w:p>
                          <w:p w:rsidR="00C14D16" w:rsidRPr="00A25A10" w:rsidRDefault="00C14D16" w:rsidP="00114546">
                            <w:pPr>
                              <w:pStyle w:val="Heading1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t>ement</w:t>
                            </w:r>
                            <w:proofErr w:type="spellEnd"/>
                            <w:proofErr w:type="gramEnd"/>
                            <w:r>
                              <w:t xml:space="preserve"> Update</w:t>
                            </w:r>
                          </w:p>
                          <w:p w:rsidR="00C14D16" w:rsidRPr="00821D83" w:rsidRDefault="00C14D16" w:rsidP="0056252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GB"/>
                              </w:rPr>
                              <w:t>First draft of the agreement has been reviewed</w:t>
                            </w:r>
                          </w:p>
                          <w:p w:rsidR="00C14D16" w:rsidRPr="001C05CC" w:rsidRDefault="00C14D16" w:rsidP="0056252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GB"/>
                              </w:rPr>
                              <w:t>Comments and corrections have been passed to the lawyers</w:t>
                            </w:r>
                          </w:p>
                          <w:p w:rsidR="00C14D16" w:rsidRPr="001C05CC" w:rsidRDefault="00C14D16" w:rsidP="0056252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GB"/>
                              </w:rPr>
                              <w:t>A meeting has been arranged with lawyers to prepare a final draft</w:t>
                            </w:r>
                          </w:p>
                          <w:p w:rsidR="00C14D16" w:rsidRPr="001C05CC" w:rsidRDefault="00C14D16" w:rsidP="0056252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GB"/>
                              </w:rPr>
                              <w:t>Once completed the final draft will be shared with practices</w:t>
                            </w:r>
                          </w:p>
                          <w:p w:rsidR="00C14D16" w:rsidRPr="001C05CC" w:rsidRDefault="00C14D16" w:rsidP="0056252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GB"/>
                              </w:rPr>
                              <w:t>Our formal agreement to deliver extended access across the Network will be shared at the same time</w:t>
                            </w:r>
                          </w:p>
                          <w:p w:rsidR="00C14D16" w:rsidRPr="001C05CC" w:rsidRDefault="00C14D16" w:rsidP="0056252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GB"/>
                              </w:rPr>
                              <w:t>Practices will need to confirm they accept both the agreement and extended hours arrangements fairly quickly – please be ready to do so</w:t>
                            </w:r>
                          </w:p>
                          <w:p w:rsidR="00C14D16" w:rsidRPr="00A25A10" w:rsidRDefault="00C14D16" w:rsidP="0056252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GB"/>
                              </w:rPr>
                              <w:t>The CCG have been kept informed of progress so none of us are in danger of breaching any DES terms while this is in course</w:t>
                            </w:r>
                          </w:p>
                          <w:p w:rsidR="00C14D16" w:rsidRDefault="00C14D16" w:rsidP="00821D83">
                            <w:pPr>
                              <w:ind w:left="360"/>
                            </w:pPr>
                          </w:p>
                          <w:p w:rsidR="00C14D16" w:rsidRPr="00216101" w:rsidRDefault="00C14D16" w:rsidP="00B57692">
                            <w:pPr>
                              <w:spacing w:before="100" w:after="0" w:line="240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421A9D" w:rsidRDefault="00F165BE" w:rsidP="00300ABE">
            <w:pPr>
              <w:tabs>
                <w:tab w:val="left" w:pos="11301"/>
              </w:tabs>
              <w:jc w:val="center"/>
            </w:pPr>
            <w:r>
              <w:t>Population Health Management</w:t>
            </w:r>
          </w:p>
          <w:p w:rsidR="00F165BE" w:rsidRDefault="00F165BE" w:rsidP="00300ABE">
            <w:pPr>
              <w:tabs>
                <w:tab w:val="left" w:pos="11301"/>
              </w:tabs>
              <w:jc w:val="center"/>
            </w:pPr>
          </w:p>
          <w:p w:rsidR="007D130A" w:rsidRDefault="007D130A" w:rsidP="007D130A">
            <w:pPr>
              <w:rPr>
                <w:b w:val="0"/>
                <w:color w:val="auto"/>
                <w:lang w:val="en-GB"/>
              </w:rPr>
            </w:pPr>
            <w:r w:rsidRPr="007D130A">
              <w:rPr>
                <w:b w:val="0"/>
                <w:color w:val="auto"/>
                <w:lang w:val="en-GB"/>
              </w:rPr>
              <w:t xml:space="preserve">Dr Anderson has been involved with the second wave of population health management work alongside Chapeltown PCN This will be focused on people living with frailty. Work has started to identify a </w:t>
            </w:r>
            <w:r w:rsidRPr="00C14D16">
              <w:rPr>
                <w:b w:val="0"/>
                <w:color w:val="auto"/>
                <w:lang w:val="en-GB"/>
              </w:rPr>
              <w:t xml:space="preserve">cohort of </w:t>
            </w:r>
            <w:r w:rsidR="00C14D16" w:rsidRPr="00C14D16">
              <w:rPr>
                <w:b w:val="0"/>
                <w:color w:val="auto"/>
                <w:lang w:val="en-GB"/>
              </w:rPr>
              <w:t xml:space="preserve">patients </w:t>
            </w:r>
            <w:r w:rsidRPr="00C14D16">
              <w:rPr>
                <w:b w:val="0"/>
                <w:color w:val="auto"/>
                <w:lang w:val="en-GB"/>
              </w:rPr>
              <w:t>using</w:t>
            </w:r>
            <w:r w:rsidRPr="007D130A">
              <w:rPr>
                <w:b w:val="0"/>
                <w:color w:val="auto"/>
                <w:lang w:val="en-GB"/>
              </w:rPr>
              <w:t xml:space="preserve"> data relevant to our frail population. This a great opportunity to work alongside colleagues from social care, community nursing and the 3</w:t>
            </w:r>
            <w:r w:rsidRPr="007D130A">
              <w:rPr>
                <w:b w:val="0"/>
                <w:color w:val="auto"/>
                <w:vertAlign w:val="superscript"/>
                <w:lang w:val="en-GB"/>
              </w:rPr>
              <w:t>rd</w:t>
            </w:r>
            <w:r w:rsidRPr="007D130A">
              <w:rPr>
                <w:b w:val="0"/>
                <w:color w:val="auto"/>
                <w:lang w:val="en-GB"/>
              </w:rPr>
              <w:t xml:space="preserve"> sector on a project which will strengthen our relationships going forward.</w:t>
            </w:r>
          </w:p>
          <w:p w:rsidR="00096AE3" w:rsidRPr="007D130A" w:rsidRDefault="00096AE3" w:rsidP="007D130A">
            <w:pPr>
              <w:rPr>
                <w:b w:val="0"/>
                <w:color w:val="auto"/>
                <w:sz w:val="22"/>
                <w:lang w:val="en-GB"/>
              </w:rPr>
            </w:pPr>
          </w:p>
          <w:p w:rsidR="00C14D16" w:rsidRDefault="007D130A" w:rsidP="00C14D16">
            <w:pPr>
              <w:rPr>
                <w:b w:val="0"/>
                <w:color w:val="auto"/>
                <w:lang w:val="en-GB"/>
              </w:rPr>
            </w:pPr>
            <w:r w:rsidRPr="007D130A">
              <w:rPr>
                <w:b w:val="0"/>
                <w:color w:val="auto"/>
                <w:lang w:val="en-GB"/>
              </w:rPr>
              <w:t>We know our population is younger but thinking of frailty as a collection of vulnerabilities helps to identify them. This will be an opportunity to consider the wider determinants of health which we know impacts on our patients disproportionately.</w:t>
            </w:r>
            <w:r w:rsidR="00C14D16">
              <w:rPr>
                <w:b w:val="0"/>
                <w:color w:val="auto"/>
                <w:lang w:val="en-GB"/>
              </w:rPr>
              <w:t xml:space="preserve"> Work is ongoing during the latter part of this year and we hope to report back early next year.</w:t>
            </w:r>
          </w:p>
          <w:p w:rsidR="00C14D16" w:rsidRPr="00C14D16" w:rsidRDefault="00C14D16" w:rsidP="00C14D16">
            <w:pPr>
              <w:rPr>
                <w:color w:val="auto"/>
                <w:sz w:val="24"/>
                <w:szCs w:val="24"/>
                <w:lang w:val="en-GB"/>
              </w:rPr>
            </w:pPr>
          </w:p>
          <w:p w:rsidR="00C14D16" w:rsidRDefault="00C14D16" w:rsidP="00C14D16">
            <w:pPr>
              <w:rPr>
                <w:color w:val="1F497D"/>
                <w:lang w:val="en-GB"/>
              </w:rPr>
            </w:pPr>
          </w:p>
          <w:p w:rsidR="00C14D16" w:rsidRDefault="00C14D16" w:rsidP="00C14D16">
            <w:pPr>
              <w:rPr>
                <w:color w:val="1F497D"/>
                <w:sz w:val="22"/>
                <w:lang w:val="en-GB"/>
              </w:rPr>
            </w:pPr>
          </w:p>
          <w:p w:rsidR="007D130A" w:rsidRPr="007D130A" w:rsidRDefault="007D130A" w:rsidP="007D130A">
            <w:pPr>
              <w:rPr>
                <w:b w:val="0"/>
                <w:color w:val="auto"/>
                <w:lang w:val="en-GB"/>
              </w:rPr>
            </w:pPr>
          </w:p>
          <w:p w:rsidR="00F165BE" w:rsidRDefault="00F165BE" w:rsidP="007D130A">
            <w:pPr>
              <w:tabs>
                <w:tab w:val="left" w:pos="11301"/>
              </w:tabs>
            </w:pPr>
          </w:p>
        </w:tc>
        <w:tc>
          <w:tcPr>
            <w:tcW w:w="7659" w:type="dxa"/>
            <w:tcBorders>
              <w:bottom w:val="none" w:sz="0" w:space="0" w:color="auto"/>
            </w:tcBorders>
          </w:tcPr>
          <w:p w:rsidR="0034213F" w:rsidRDefault="004338BC" w:rsidP="00300ABE">
            <w:pPr>
              <w:tabs>
                <w:tab w:val="left" w:pos="11301"/>
              </w:tabs>
            </w:pPr>
            <w:r w:rsidRPr="00983555">
              <w:rPr>
                <w:noProof/>
              </w:rPr>
              <mc:AlternateContent>
                <mc:Choice Requires="wps">
                  <w:drawing>
                    <wp:inline distT="0" distB="0" distL="0" distR="0" wp14:anchorId="46247510" wp14:editId="7FABC54B">
                      <wp:extent cx="4810539" cy="755374"/>
                      <wp:effectExtent l="0" t="0" r="0" b="6985"/>
                      <wp:docPr id="23" name="Text Box 196" descr="Text box to enter headi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0539" cy="755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14D16" w:rsidRDefault="00C14D16" w:rsidP="004338BC">
                                  <w:pPr>
                                    <w:pStyle w:val="Heading1"/>
                                    <w:spacing w:after="240"/>
                                  </w:pPr>
                                  <w:r>
                                    <w:t xml:space="preserve">News </w:t>
                                  </w:r>
                                </w:p>
                                <w:p w:rsidR="00C14D16" w:rsidRDefault="00C14D16" w:rsidP="004338BC">
                                  <w:pPr>
                                    <w:spacing w:before="100" w:after="0" w:line="240" w:lineRule="auto"/>
                                  </w:pPr>
                                </w:p>
                                <w:p w:rsidR="00C14D16" w:rsidRPr="00216101" w:rsidRDefault="00C14D16" w:rsidP="004338BC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182880" tIns="9144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6247510" id="_x0000_s1045" type="#_x0000_t202" alt="Text box to enter heading" style="width:378.8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" filled="f" fillcolor="#fffffe" stroked="f" strokecolor="#212120" insetpen="t">
                      <v:textbox inset="14.4pt,7.2pt,,0">
                        <w:txbxContent>
                          <w:p w:rsidR="00C14D16" w:rsidRDefault="00C14D16" w:rsidP="004338BC">
                            <w:pPr>
                              <w:pStyle w:val="Heading1"/>
                              <w:spacing w:after="240"/>
                            </w:pPr>
                            <w:r>
                              <w:t xml:space="preserve">News </w:t>
                            </w:r>
                          </w:p>
                          <w:p w:rsidR="00C14D16" w:rsidRDefault="00C14D16" w:rsidP="004338BC">
                            <w:pPr>
                              <w:spacing w:before="100" w:after="0" w:line="240" w:lineRule="auto"/>
                            </w:pPr>
                          </w:p>
                          <w:p w:rsidR="00C14D16" w:rsidRPr="00216101" w:rsidRDefault="00C14D16" w:rsidP="004338BC">
                            <w:pPr>
                              <w:spacing w:after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34213F" w:rsidRPr="00983555">
              <w:rPr>
                <w:noProof/>
              </w:rPr>
              <mc:AlternateContent>
                <mc:Choice Requires="wps">
                  <w:drawing>
                    <wp:inline distT="0" distB="0" distL="0" distR="0" wp14:anchorId="006491DB" wp14:editId="73F12607">
                      <wp:extent cx="4810125" cy="7962900"/>
                      <wp:effectExtent l="0" t="0" r="0" b="0"/>
                      <wp:docPr id="27" name="Text Box 196" descr="Text box to enter heading,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0125" cy="796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14D16" w:rsidRDefault="00C14D16" w:rsidP="001A6ED3">
                                  <w:pPr>
                                    <w:pStyle w:val="Heading1"/>
                                    <w:spacing w:before="0"/>
                                    <w:rPr>
                                      <w:rStyle w:val="IntenseEmphasis"/>
                                    </w:rPr>
                                  </w:pPr>
                                  <w:r w:rsidRPr="001A6ED3">
                                    <w:rPr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PCN “Atrial Fibrillation” </w:t>
                                  </w:r>
                                  <w:r w:rsidRPr="00CC518C">
                                    <w:rPr>
                                      <w:rStyle w:val="IntenseEmphasis"/>
                                    </w:rPr>
                                    <w:t xml:space="preserve"> </w:t>
                                  </w:r>
                                </w:p>
                                <w:p w:rsidR="00C14D16" w:rsidRPr="002F2578" w:rsidRDefault="00C14D16" w:rsidP="001A6ED3">
                                  <w:pPr>
                                    <w:spacing w:after="0"/>
                                    <w:rPr>
                                      <w:szCs w:val="26"/>
                                    </w:rPr>
                                  </w:pPr>
                                </w:p>
                                <w:p w:rsidR="00C14D16" w:rsidRPr="002F2578" w:rsidRDefault="00C14D16" w:rsidP="00560B15">
                                  <w:pPr>
                                    <w:spacing w:after="0"/>
                                    <w:rPr>
                                      <w:szCs w:val="26"/>
                                      <w:lang w:val="en-GB"/>
                                    </w:rPr>
                                  </w:pPr>
                                  <w:r w:rsidRPr="002F2578">
                                    <w:rPr>
                                      <w:szCs w:val="26"/>
                                      <w:lang w:val="en-GB"/>
                                    </w:rPr>
                                    <w:t>Following on from the Event in July at The Vinery, an AF peer review meeting took place on 17</w:t>
                                  </w:r>
                                  <w:r w:rsidRPr="002F2578">
                                    <w:rPr>
                                      <w:szCs w:val="26"/>
                                      <w:vertAlign w:val="superscript"/>
                                      <w:lang w:val="en-GB"/>
                                    </w:rPr>
                                    <w:t>th</w:t>
                                  </w:r>
                                  <w:r w:rsidRPr="002F2578">
                                    <w:rPr>
                                      <w:szCs w:val="26"/>
                                      <w:lang w:val="en-GB"/>
                                    </w:rPr>
                                    <w:t xml:space="preserve"> October </w:t>
                                  </w:r>
                                  <w:r w:rsidRPr="002F2578">
                                    <w:rPr>
                                      <w:szCs w:val="26"/>
                                    </w:rPr>
                                    <w:t>to complete QIS requirements for peer review in Lithium, NSAID’s and Valproate</w:t>
                                  </w:r>
                                  <w:r w:rsidRPr="002F2578">
                                    <w:rPr>
                                      <w:szCs w:val="26"/>
                                      <w:lang w:val="en-GB"/>
                                    </w:rPr>
                                    <w:t xml:space="preserve">. </w:t>
                                  </w:r>
                                </w:p>
                                <w:p w:rsidR="00C14D16" w:rsidRPr="002F2578" w:rsidRDefault="00C14D16" w:rsidP="00560B15">
                                  <w:pPr>
                                    <w:spacing w:after="0"/>
                                    <w:rPr>
                                      <w:szCs w:val="26"/>
                                      <w:lang w:val="en-GB"/>
                                    </w:rPr>
                                  </w:pPr>
                                </w:p>
                                <w:p w:rsidR="00C14D16" w:rsidRPr="002F2578" w:rsidRDefault="00C14D16" w:rsidP="007B4F45">
                                  <w:pPr>
                                    <w:pStyle w:val="NoSpacing"/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  <w:lang w:val="en-GB"/>
                                    </w:rPr>
                                  </w:pPr>
                                  <w:r w:rsidRPr="002F2578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  <w:lang w:val="en-GB"/>
                                    </w:rPr>
                                    <w:t>Thank you for engaging</w:t>
                                  </w:r>
                                  <w:r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  <w:lang w:val="en-GB"/>
                                    </w:rPr>
                                    <w:t>,</w:t>
                                  </w:r>
                                  <w:r w:rsidRPr="002F2578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  <w:lang w:val="en-GB"/>
                                    </w:rPr>
                                    <w:t xml:space="preserve"> we had 10 practices r</w:t>
                                  </w:r>
                                  <w:r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  <w:lang w:val="en-GB"/>
                                    </w:rPr>
                                    <w:t>epresented with a variety of GP</w:t>
                                  </w:r>
                                  <w:r w:rsidRPr="002F2578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  <w:lang w:val="en-GB"/>
                                    </w:rPr>
                                    <w:t>s and pharmacists. We had good discussions with a number of issues shared around patients diagnosed with CVA and AF. Difficulties of comorbidities</w:t>
                                  </w:r>
                                  <w:r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  <w:lang w:val="en-GB"/>
                                    </w:rPr>
                                    <w:t>,</w:t>
                                  </w:r>
                                  <w:r w:rsidRPr="002F2578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  <w:lang w:val="en-GB"/>
                                    </w:rPr>
                                    <w:t xml:space="preserve"> shared particularly around alcohol</w:t>
                                  </w:r>
                                  <w:r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  <w:lang w:val="en-GB"/>
                                    </w:rPr>
                                    <w:t>.</w:t>
                                  </w:r>
                                  <w:r w:rsidRPr="002F2578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  <w:lang w:val="en-GB"/>
                                    </w:rPr>
                                    <w:t xml:space="preserve"> Variable confiden</w:t>
                                  </w:r>
                                  <w:r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  <w:lang w:val="en-GB"/>
                                    </w:rPr>
                                    <w:t>ce with using NOAC’s and DOAC’s</w:t>
                                  </w:r>
                                  <w:r w:rsidRPr="002F2578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  <w:lang w:val="en-GB"/>
                                    </w:rPr>
                                    <w:t>.</w:t>
                                  </w:r>
                                </w:p>
                                <w:p w:rsidR="00C14D16" w:rsidRDefault="00C14D16" w:rsidP="007B4F45">
                                  <w:pPr>
                                    <w:pStyle w:val="NoSpacing"/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  <w:lang w:val="en-GB"/>
                                    </w:rPr>
                                    <w:t>Highlighting minimising use of NSAID</w:t>
                                  </w:r>
                                  <w:r w:rsidRPr="002F2578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  <w:lang w:val="en-GB"/>
                                    </w:rPr>
                                    <w:t xml:space="preserve"> in over 65 without gastric protection. Issues around Lithium, some bloods more easily missed with monitoring. Discussed </w:t>
                                  </w:r>
                                  <w:r w:rsidRPr="00C14D16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  <w:lang w:val="en-GB"/>
                                    </w:rPr>
                                    <w:t>difficult cases</w:t>
                                  </w:r>
                                  <w:r w:rsidRPr="002F2578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  <w:lang w:val="en-GB"/>
                                    </w:rPr>
                                    <w:t xml:space="preserve"> regarding sodium valproate, best form of contraception being a </w:t>
                                  </w:r>
                                  <w:r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  <w:lang w:val="en-GB"/>
                                    </w:rPr>
                                    <w:t>LARC</w:t>
                                  </w:r>
                                  <w:r w:rsidRPr="002F2578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  <w:lang w:val="en-GB"/>
                                    </w:rPr>
                                    <w:t xml:space="preserve"> if had to prescribe. Good practice was shared including </w:t>
                                  </w:r>
                                  <w:r w:rsidRPr="00B816D6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  <w:lang w:val="en-GB"/>
                                    </w:rPr>
                                    <w:t>agreed to use templates.</w:t>
                                  </w:r>
                                </w:p>
                                <w:p w:rsidR="00C14D16" w:rsidRPr="002F2578" w:rsidRDefault="00C14D16" w:rsidP="007B4F45">
                                  <w:pPr>
                                    <w:pStyle w:val="NoSpacing"/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  <w:lang w:val="en-GB"/>
                                    </w:rPr>
                                  </w:pPr>
                                </w:p>
                                <w:p w:rsidR="00C14D16" w:rsidRDefault="00C14D16" w:rsidP="007B4F45">
                                  <w:pPr>
                                    <w:pStyle w:val="NoSpacing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Prescribing leads will repeat audit in time for our next meeting. </w:t>
                                  </w:r>
                                </w:p>
                                <w:p w:rsidR="00C14D16" w:rsidRPr="001A6ED3" w:rsidRDefault="00C14D16" w:rsidP="007B4F45">
                                  <w:pPr>
                                    <w:pStyle w:val="NoSpacing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14D16" w:rsidRPr="001A6ED3" w:rsidRDefault="00C14D16" w:rsidP="001A6ED3">
                                  <w:pPr>
                                    <w:pStyle w:val="NoSpacing"/>
                                    <w:spacing w:line="276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 follow up meeting has been arranged</w:t>
                                  </w:r>
                                  <w:r w:rsidRPr="001A6ED3">
                                    <w:rPr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  <w:p w:rsidR="00C14D16" w:rsidRPr="001A6ED3" w:rsidRDefault="00C14D16" w:rsidP="001A6ED3">
                                  <w:pPr>
                                    <w:pStyle w:val="NoSpacing"/>
                                    <w:numPr>
                                      <w:ilvl w:val="0"/>
                                      <w:numId w:val="20"/>
                                    </w:numPr>
                                    <w:spacing w:line="276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A6ED3">
                                    <w:rPr>
                                      <w:sz w:val="24"/>
                                      <w:szCs w:val="24"/>
                                    </w:rPr>
                                    <w:t>Thursday 23</w:t>
                                  </w:r>
                                  <w:r w:rsidRPr="001A6ED3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rd</w:t>
                                  </w:r>
                                  <w:r w:rsidRPr="001A6ED3">
                                    <w:rPr>
                                      <w:sz w:val="24"/>
                                      <w:szCs w:val="24"/>
                                    </w:rPr>
                                    <w:t xml:space="preserve"> January 2019 12.00 – 2.00</w:t>
                                  </w:r>
                                </w:p>
                                <w:p w:rsidR="00C14D16" w:rsidRPr="001A6ED3" w:rsidRDefault="00C14D16" w:rsidP="001A6ED3">
                                  <w:pPr>
                                    <w:pStyle w:val="NoSpacing"/>
                                    <w:spacing w:line="276" w:lineRule="auto"/>
                                    <w:rPr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:rsidR="00C14D16" w:rsidRDefault="00C14D16" w:rsidP="001A6ED3">
                                  <w:pPr>
                                    <w:pStyle w:val="NoSpacing"/>
                                    <w:spacing w:line="276" w:lineRule="auto"/>
                                    <w:rPr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GB"/>
                                    </w:rPr>
                                    <w:t>Please save the date now (GP required to attend)</w:t>
                                  </w:r>
                                </w:p>
                                <w:p w:rsidR="00C14D16" w:rsidRPr="001A6ED3" w:rsidRDefault="00C14D16" w:rsidP="001A6ED3">
                                  <w:pPr>
                                    <w:pStyle w:val="NoSpacing"/>
                                    <w:spacing w:line="276" w:lineRule="auto"/>
                                    <w:rPr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GB"/>
                                    </w:rPr>
                                    <w:t>Venue:</w:t>
                                  </w:r>
                                  <w:r w:rsidRPr="001A6ED3">
                                    <w:rPr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Bellbrooke Surgery Meeting Room</w:t>
                                  </w:r>
                                </w:p>
                                <w:p w:rsidR="00C14D16" w:rsidRDefault="00C14D16" w:rsidP="00821D83">
                                  <w:pPr>
                                    <w:pStyle w:val="NoSpacing"/>
                                    <w:rPr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821D83">
                                    <w:rPr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:rsidR="00C14D16" w:rsidRPr="00821D83" w:rsidRDefault="00C14D16" w:rsidP="00821D83">
                                  <w:pPr>
                                    <w:pStyle w:val="NoSpacing"/>
                                    <w:rPr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</w:p>
                                <w:p w:rsidR="00C14D16" w:rsidRDefault="00C14D16" w:rsidP="00A45F11">
                                  <w:pPr>
                                    <w:pStyle w:val="Heading1"/>
                                    <w:spacing w:before="0"/>
                                    <w:rPr>
                                      <w:rFonts w:eastAsiaTheme="minorHAnsi" w:cstheme="minorHAnsi"/>
                                      <w:b w:val="0"/>
                                      <w:color w:val="549E39" w:themeColor="accent1"/>
                                      <w:sz w:val="26"/>
                                      <w:szCs w:val="2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eastAsiaTheme="minorHAnsi" w:cstheme="minorHAnsi"/>
                                      <w:b w:val="0"/>
                                      <w:color w:val="549E39" w:themeColor="accent1"/>
                                      <w:sz w:val="26"/>
                                      <w:szCs w:val="26"/>
                                      <w:lang w:val="en-GB"/>
                                    </w:rPr>
                                    <w:t>Welcomes</w:t>
                                  </w:r>
                                </w:p>
                                <w:p w:rsidR="00C14D16" w:rsidRDefault="00C14D16" w:rsidP="00A45F11">
                                  <w:pPr>
                                    <w:pStyle w:val="Address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14D16" w:rsidRPr="00A45F11" w:rsidRDefault="00C14D16" w:rsidP="00A45F11">
                                  <w:pPr>
                                    <w:pStyle w:val="Address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45F11">
                                    <w:rPr>
                                      <w:sz w:val="24"/>
                                      <w:szCs w:val="24"/>
                                    </w:rPr>
                                    <w:t xml:space="preserve">We are pleased to welcome Joanne Jordan our new </w:t>
                                  </w:r>
                                </w:p>
                                <w:p w:rsidR="00C14D16" w:rsidRDefault="00C14D16" w:rsidP="00A45F11">
                                  <w:pPr>
                                    <w:pStyle w:val="Address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45F11">
                                    <w:rPr>
                                      <w:sz w:val="24"/>
                                      <w:szCs w:val="24"/>
                                    </w:rPr>
                                    <w:t>Network Administrator who will support the Network Manager, PCN and PCN Leadership Team.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Joanne </w:t>
                                  </w:r>
                                  <w:r w:rsidRPr="00A45F11">
                                    <w:rPr>
                                      <w:sz w:val="24"/>
                                      <w:szCs w:val="24"/>
                                    </w:rPr>
                                    <w:t xml:space="preserve">can be contacted on </w:t>
                                  </w:r>
                                  <w:hyperlink r:id="rId15" w:history="1">
                                    <w:r w:rsidRPr="00A45F11">
                                      <w:rPr>
                                        <w:rStyle w:val="Hyperlink"/>
                                        <w:sz w:val="24"/>
                                        <w:szCs w:val="24"/>
                                      </w:rPr>
                                      <w:t>joanne.jordan7@nhs.net</w:t>
                                    </w:r>
                                  </w:hyperlink>
                                  <w:r w:rsidRPr="00A45F11">
                                    <w:rPr>
                                      <w:sz w:val="24"/>
                                      <w:szCs w:val="24"/>
                                    </w:rPr>
                                    <w:t xml:space="preserve"> and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is</w:t>
                                  </w:r>
                                  <w:r w:rsidRPr="00A45F11">
                                    <w:rPr>
                                      <w:sz w:val="24"/>
                                      <w:szCs w:val="24"/>
                                    </w:rPr>
                                    <w:t xml:space="preserve"> based at Bellbrooke Surgery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:rsidR="00C14D16" w:rsidRDefault="00C14D16" w:rsidP="00A45F11">
                                  <w:pPr>
                                    <w:pStyle w:val="Address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14D16" w:rsidRPr="00A45F11" w:rsidRDefault="00C14D16" w:rsidP="00A45F11">
                                  <w:pPr>
                                    <w:pStyle w:val="Address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We are also pleased to welcome Michelle Whittaker who has joined the Leeds GP Confed Team as our Primary Care Development Facilitator. Michelle can be contacted on </w:t>
                                  </w:r>
                                  <w:hyperlink r:id="rId16" w:history="1">
                                    <w:r w:rsidRPr="001A7722">
                                      <w:rPr>
                                        <w:rStyle w:val="Hyperlink"/>
                                        <w:sz w:val="24"/>
                                        <w:szCs w:val="24"/>
                                      </w:rPr>
                                      <w:t>michelle.whittaker1@nhs.net</w:t>
                                    </w:r>
                                  </w:hyperlink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and is based at Stockdale House.</w:t>
                                  </w:r>
                                </w:p>
                                <w:p w:rsidR="00C14D16" w:rsidRPr="00A20A31" w:rsidRDefault="00C14D16" w:rsidP="00A20A31"/>
                                <w:p w:rsidR="00C14D16" w:rsidRDefault="00C14D16" w:rsidP="00A20A31">
                                  <w:pPr>
                                    <w:rPr>
                                      <w:rFonts w:cstheme="minorHAnsi"/>
                                      <w:color w:val="549E39" w:themeColor="accent1"/>
                                      <w:szCs w:val="26"/>
                                      <w:lang w:val="en-GB"/>
                                    </w:rPr>
                                  </w:pPr>
                                </w:p>
                                <w:p w:rsidR="00C14D16" w:rsidRPr="0056252B" w:rsidRDefault="00C14D16" w:rsidP="0056252B">
                                  <w:pPr>
                                    <w:ind w:left="1080"/>
                                    <w:rPr>
                                      <w:rFonts w:cstheme="minorHAnsi"/>
                                      <w:color w:val="549E39" w:themeColor="accent1"/>
                                      <w:szCs w:val="26"/>
                                    </w:rPr>
                                  </w:pPr>
                                </w:p>
                                <w:p w:rsidR="00C14D16" w:rsidRPr="00216101" w:rsidRDefault="00D36FD7" w:rsidP="00906716">
                                  <w:pPr>
                                    <w:spacing w:before="100" w:after="0" w:line="240" w:lineRule="auto"/>
                                  </w:pPr>
                                  <w:sdt>
                                    <w:sdtPr>
                                      <w:rPr>
                                        <w:b/>
                                        <w:i/>
                                        <w:iCs/>
                                        <w:color w:val="445C19" w:themeColor="accent2" w:themeShade="80"/>
                                        <w:sz w:val="32"/>
                                      </w:rPr>
                                      <w:alias w:val="Enter description:"/>
                                      <w:tag w:val="Enter description:"/>
                                      <w:id w:val="762266682"/>
                                      <w:temporary/>
                                    </w:sdtPr>
                                    <w:sdtEndPr>
                                      <w:rPr>
                                        <w:b w:val="0"/>
                                        <w:i w:val="0"/>
                                        <w:iCs w:val="0"/>
                                        <w:color w:val="000000" w:themeColor="text1"/>
                                        <w:sz w:val="26"/>
                                      </w:rPr>
                                    </w:sdtEndPr>
                                    <w:sdtContent/>
                                  </w:sdt>
                                </w:p>
                              </w:txbxContent>
                            </wps:txbx>
                            <wps:bodyPr rot="0" vert="horz" wrap="square" lIns="18288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06491DB" id="_x0000_s1046" type="#_x0000_t202" alt="Text box to enter heading, and description" style="width:378.75pt;height:6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" filled="f" fillcolor="#fffffe" stroked="f" strokecolor="#212120" insetpen="t">
                      <v:textbox inset="14.4pt,0,,0">
                        <w:txbxContent>
                          <w:p w:rsidR="00C14D16" w:rsidRDefault="00C14D16" w:rsidP="001A6ED3">
                            <w:pPr>
                              <w:pStyle w:val="Heading1"/>
                              <w:spacing w:before="0"/>
                              <w:rPr>
                                <w:rStyle w:val="IntenseEmphasis"/>
                              </w:rPr>
                            </w:pPr>
                            <w:r w:rsidRPr="001A6ED3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PCN “Atrial Fibrillation” </w:t>
                            </w:r>
                            <w:r w:rsidRPr="00CC518C">
                              <w:rPr>
                                <w:rStyle w:val="IntenseEmphasis"/>
                              </w:rPr>
                              <w:t xml:space="preserve"> </w:t>
                            </w:r>
                          </w:p>
                          <w:p w:rsidR="00C14D16" w:rsidRPr="002F2578" w:rsidRDefault="00C14D16" w:rsidP="001A6ED3">
                            <w:pPr>
                              <w:spacing w:after="0"/>
                              <w:rPr>
                                <w:szCs w:val="26"/>
                              </w:rPr>
                            </w:pPr>
                          </w:p>
                          <w:p w:rsidR="00C14D16" w:rsidRPr="002F2578" w:rsidRDefault="00C14D16" w:rsidP="00560B15">
                            <w:pPr>
                              <w:spacing w:after="0"/>
                              <w:rPr>
                                <w:szCs w:val="26"/>
                                <w:lang w:val="en-GB"/>
                              </w:rPr>
                            </w:pPr>
                            <w:r w:rsidRPr="002F2578">
                              <w:rPr>
                                <w:szCs w:val="26"/>
                                <w:lang w:val="en-GB"/>
                              </w:rPr>
                              <w:t>Following on from the Event in July at The Vinery, an AF peer review meeting took place on 17</w:t>
                            </w:r>
                            <w:r w:rsidRPr="002F2578">
                              <w:rPr>
                                <w:szCs w:val="26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2F2578">
                              <w:rPr>
                                <w:szCs w:val="26"/>
                                <w:lang w:val="en-GB"/>
                              </w:rPr>
                              <w:t xml:space="preserve"> October </w:t>
                            </w:r>
                            <w:r w:rsidRPr="002F2578">
                              <w:rPr>
                                <w:szCs w:val="26"/>
                              </w:rPr>
                              <w:t>to complete QIS requirements for peer review in Lithium, NSAID’s and Valproate</w:t>
                            </w:r>
                            <w:r w:rsidRPr="002F2578">
                              <w:rPr>
                                <w:szCs w:val="26"/>
                                <w:lang w:val="en-GB"/>
                              </w:rPr>
                              <w:t xml:space="preserve">. </w:t>
                            </w:r>
                          </w:p>
                          <w:p w:rsidR="00C14D16" w:rsidRPr="002F2578" w:rsidRDefault="00C14D16" w:rsidP="00560B15">
                            <w:pPr>
                              <w:spacing w:after="0"/>
                              <w:rPr>
                                <w:szCs w:val="26"/>
                                <w:lang w:val="en-GB"/>
                              </w:rPr>
                            </w:pPr>
                          </w:p>
                          <w:p w:rsidR="00C14D16" w:rsidRPr="002F2578" w:rsidRDefault="00C14D16" w:rsidP="007B4F45">
                            <w:pPr>
                              <w:pStyle w:val="NoSpacing"/>
                              <w:rPr>
                                <w:color w:val="000000" w:themeColor="text1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2F2578">
                              <w:rPr>
                                <w:color w:val="000000" w:themeColor="text1"/>
                                <w:sz w:val="26"/>
                                <w:szCs w:val="26"/>
                                <w:lang w:val="en-GB"/>
                              </w:rPr>
                              <w:t>Thank you for engaging</w:t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  <w:lang w:val="en-GB"/>
                              </w:rPr>
                              <w:t>,</w:t>
                            </w:r>
                            <w:r w:rsidRPr="002F2578">
                              <w:rPr>
                                <w:color w:val="000000" w:themeColor="text1"/>
                                <w:sz w:val="26"/>
                                <w:szCs w:val="26"/>
                                <w:lang w:val="en-GB"/>
                              </w:rPr>
                              <w:t xml:space="preserve"> we had 10 practices r</w:t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  <w:lang w:val="en-GB"/>
                              </w:rPr>
                              <w:t>epresented with a variety of GP</w:t>
                            </w:r>
                            <w:r w:rsidRPr="002F2578">
                              <w:rPr>
                                <w:color w:val="000000" w:themeColor="text1"/>
                                <w:sz w:val="26"/>
                                <w:szCs w:val="26"/>
                                <w:lang w:val="en-GB"/>
                              </w:rPr>
                              <w:t>s and pharmacists. We had good discussions with a number of issues shared around patients diagnosed with CVA and AF. Difficulties of comorbidities</w:t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  <w:lang w:val="en-GB"/>
                              </w:rPr>
                              <w:t>,</w:t>
                            </w:r>
                            <w:r w:rsidRPr="002F2578">
                              <w:rPr>
                                <w:color w:val="000000" w:themeColor="text1"/>
                                <w:sz w:val="26"/>
                                <w:szCs w:val="26"/>
                                <w:lang w:val="en-GB"/>
                              </w:rPr>
                              <w:t xml:space="preserve"> shared particularly around alcohol</w:t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  <w:r w:rsidRPr="002F2578">
                              <w:rPr>
                                <w:color w:val="000000" w:themeColor="text1"/>
                                <w:sz w:val="26"/>
                                <w:szCs w:val="26"/>
                                <w:lang w:val="en-GB"/>
                              </w:rPr>
                              <w:t xml:space="preserve"> Variable confiden</w:t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  <w:lang w:val="en-GB"/>
                              </w:rPr>
                              <w:t>ce with using NOAC’s and DOAC’s</w:t>
                            </w:r>
                            <w:r w:rsidRPr="002F2578">
                              <w:rPr>
                                <w:color w:val="000000" w:themeColor="text1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:rsidR="00C14D16" w:rsidRDefault="00C14D16" w:rsidP="007B4F45">
                            <w:pPr>
                              <w:pStyle w:val="NoSpacing"/>
                              <w:rPr>
                                <w:color w:val="000000" w:themeColor="text1"/>
                                <w:sz w:val="26"/>
                                <w:szCs w:val="2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  <w:lang w:val="en-GB"/>
                              </w:rPr>
                              <w:t>Highlighting minimising use of NSAID</w:t>
                            </w:r>
                            <w:r w:rsidRPr="002F2578">
                              <w:rPr>
                                <w:color w:val="000000" w:themeColor="text1"/>
                                <w:sz w:val="26"/>
                                <w:szCs w:val="26"/>
                                <w:lang w:val="en-GB"/>
                              </w:rPr>
                              <w:t xml:space="preserve"> in over 65 without gastric protection. Issues around Lithium, some bloods more easily missed with monitoring. Discussed </w:t>
                            </w:r>
                            <w:r w:rsidRPr="00C14D16">
                              <w:rPr>
                                <w:color w:val="000000" w:themeColor="text1"/>
                                <w:sz w:val="26"/>
                                <w:szCs w:val="26"/>
                                <w:lang w:val="en-GB"/>
                              </w:rPr>
                              <w:t>difficult cases</w:t>
                            </w:r>
                            <w:r w:rsidRPr="002F2578">
                              <w:rPr>
                                <w:color w:val="000000" w:themeColor="text1"/>
                                <w:sz w:val="26"/>
                                <w:szCs w:val="26"/>
                                <w:lang w:val="en-GB"/>
                              </w:rPr>
                              <w:t xml:space="preserve"> regarding sodium valproate, best form of contraception being a </w:t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  <w:lang w:val="en-GB"/>
                              </w:rPr>
                              <w:t>LARC</w:t>
                            </w:r>
                            <w:r w:rsidRPr="002F2578">
                              <w:rPr>
                                <w:color w:val="000000" w:themeColor="text1"/>
                                <w:sz w:val="26"/>
                                <w:szCs w:val="26"/>
                                <w:lang w:val="en-GB"/>
                              </w:rPr>
                              <w:t xml:space="preserve"> if had to prescribe. Good practice was shared including </w:t>
                            </w:r>
                            <w:r w:rsidRPr="00B816D6">
                              <w:rPr>
                                <w:color w:val="000000" w:themeColor="text1"/>
                                <w:sz w:val="26"/>
                                <w:szCs w:val="26"/>
                                <w:lang w:val="en-GB"/>
                              </w:rPr>
                              <w:t>agreed to use templates.</w:t>
                            </w:r>
                          </w:p>
                          <w:p w:rsidR="00C14D16" w:rsidRPr="002F2578" w:rsidRDefault="00C14D16" w:rsidP="007B4F45">
                            <w:pPr>
                              <w:pStyle w:val="NoSpacing"/>
                              <w:rPr>
                                <w:color w:val="000000" w:themeColor="text1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  <w:p w:rsidR="00C14D16" w:rsidRDefault="00C14D16" w:rsidP="007B4F45">
                            <w:pPr>
                              <w:pStyle w:val="NoSpacing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Prescribing leads will repeat audit in time for our next meeting. </w:t>
                            </w:r>
                          </w:p>
                          <w:p w:rsidR="00C14D16" w:rsidRPr="001A6ED3" w:rsidRDefault="00C14D16" w:rsidP="007B4F45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14D16" w:rsidRPr="001A6ED3" w:rsidRDefault="00C14D16" w:rsidP="001A6ED3">
                            <w:pPr>
                              <w:pStyle w:val="NoSpacing"/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 follow up meeting has been arranged</w:t>
                            </w:r>
                            <w:r w:rsidRPr="001A6ED3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C14D16" w:rsidRPr="001A6ED3" w:rsidRDefault="00C14D16" w:rsidP="001A6ED3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A6ED3">
                              <w:rPr>
                                <w:sz w:val="24"/>
                                <w:szCs w:val="24"/>
                              </w:rPr>
                              <w:t>Thursday 23</w:t>
                            </w:r>
                            <w:r w:rsidRPr="001A6ED3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Pr="001A6ED3">
                              <w:rPr>
                                <w:sz w:val="24"/>
                                <w:szCs w:val="24"/>
                              </w:rPr>
                              <w:t xml:space="preserve"> January 2019 12.00 – 2.00</w:t>
                            </w:r>
                          </w:p>
                          <w:p w:rsidR="00C14D16" w:rsidRPr="001A6ED3" w:rsidRDefault="00C14D16" w:rsidP="001A6ED3">
                            <w:pPr>
                              <w:pStyle w:val="NoSpacing"/>
                              <w:spacing w:line="276" w:lineRule="auto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C14D16" w:rsidRDefault="00C14D16" w:rsidP="001A6ED3">
                            <w:pPr>
                              <w:pStyle w:val="NoSpacing"/>
                              <w:spacing w:line="276" w:lineRule="auto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Please save the date now (GP required to attend)</w:t>
                            </w:r>
                          </w:p>
                          <w:p w:rsidR="00C14D16" w:rsidRPr="001A6ED3" w:rsidRDefault="00C14D16" w:rsidP="001A6ED3">
                            <w:pPr>
                              <w:pStyle w:val="NoSpacing"/>
                              <w:spacing w:line="276" w:lineRule="auto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Venue:</w:t>
                            </w:r>
                            <w:r w:rsidRPr="001A6ED3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Bellbrooke Surgery Meeting Room</w:t>
                            </w:r>
                          </w:p>
                          <w:p w:rsidR="00C14D16" w:rsidRDefault="00C14D16" w:rsidP="00821D8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21D83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</w:p>
                          <w:p w:rsidR="00C14D16" w:rsidRPr="00821D83" w:rsidRDefault="00C14D16" w:rsidP="00821D8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C14D16" w:rsidRDefault="00C14D16" w:rsidP="00A45F11">
                            <w:pPr>
                              <w:pStyle w:val="Heading1"/>
                              <w:spacing w:before="0"/>
                              <w:rPr>
                                <w:rFonts w:eastAsiaTheme="minorHAnsi" w:cstheme="minorHAnsi"/>
                                <w:b w:val="0"/>
                                <w:color w:val="549E39" w:themeColor="accent1"/>
                                <w:sz w:val="26"/>
                                <w:szCs w:val="26"/>
                                <w:lang w:val="en-GB"/>
                              </w:rPr>
                            </w:pPr>
                            <w:r>
                              <w:rPr>
                                <w:rFonts w:eastAsiaTheme="minorHAnsi" w:cstheme="minorHAnsi"/>
                                <w:b w:val="0"/>
                                <w:color w:val="549E39" w:themeColor="accent1"/>
                                <w:sz w:val="26"/>
                                <w:szCs w:val="26"/>
                                <w:lang w:val="en-GB"/>
                              </w:rPr>
                              <w:t>Welcomes</w:t>
                            </w:r>
                          </w:p>
                          <w:p w:rsidR="00C14D16" w:rsidRDefault="00C14D16" w:rsidP="00A45F11">
                            <w:pPr>
                              <w:pStyle w:val="Address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14D16" w:rsidRPr="00A45F11" w:rsidRDefault="00C14D16" w:rsidP="00A45F11">
                            <w:pPr>
                              <w:pStyle w:val="Address"/>
                              <w:rPr>
                                <w:sz w:val="24"/>
                                <w:szCs w:val="24"/>
                              </w:rPr>
                            </w:pPr>
                            <w:r w:rsidRPr="00A45F11">
                              <w:rPr>
                                <w:sz w:val="24"/>
                                <w:szCs w:val="24"/>
                              </w:rPr>
                              <w:t xml:space="preserve">We are pleased to welcome Joanne Jordan our new </w:t>
                            </w:r>
                          </w:p>
                          <w:p w:rsidR="00C14D16" w:rsidRDefault="00C14D16" w:rsidP="00A45F11">
                            <w:pPr>
                              <w:pStyle w:val="Address"/>
                              <w:rPr>
                                <w:sz w:val="24"/>
                                <w:szCs w:val="24"/>
                              </w:rPr>
                            </w:pPr>
                            <w:r w:rsidRPr="00A45F11">
                              <w:rPr>
                                <w:sz w:val="24"/>
                                <w:szCs w:val="24"/>
                              </w:rPr>
                              <w:t>Network Administrator who will support the Network Manager, PCN and PCN Leadership Team.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Joanne </w:t>
                            </w:r>
                            <w:r w:rsidRPr="00A45F11">
                              <w:rPr>
                                <w:sz w:val="24"/>
                                <w:szCs w:val="24"/>
                              </w:rPr>
                              <w:t xml:space="preserve">can be contacted on </w:t>
                            </w:r>
                            <w:hyperlink r:id="rId17" w:history="1">
                              <w:r w:rsidRPr="00A45F11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joanne.jordan7@nhs.net</w:t>
                              </w:r>
                            </w:hyperlink>
                            <w:r w:rsidRPr="00A45F11">
                              <w:rPr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is</w:t>
                            </w:r>
                            <w:r w:rsidRPr="00A45F11">
                              <w:rPr>
                                <w:sz w:val="24"/>
                                <w:szCs w:val="24"/>
                              </w:rPr>
                              <w:t xml:space="preserve"> based at Bellbrooke Surgery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14D16" w:rsidRDefault="00C14D16" w:rsidP="00A45F11">
                            <w:pPr>
                              <w:pStyle w:val="Address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14D16" w:rsidRPr="00A45F11" w:rsidRDefault="00C14D16" w:rsidP="00A45F11">
                            <w:pPr>
                              <w:pStyle w:val="Addres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 are also pleased to welcome Michelle Whittaker who has joined the Leeds GP Confed Team as our Primary Care Development Facilitator. Michelle can be contacted on </w:t>
                            </w:r>
                            <w:hyperlink r:id="rId18" w:history="1">
                              <w:r w:rsidRPr="001A7722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michelle.whittaker1@nhs.net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</w:rPr>
                              <w:t xml:space="preserve"> and is based at Stockdale House.</w:t>
                            </w:r>
                          </w:p>
                          <w:p w:rsidR="00C14D16" w:rsidRPr="00A20A31" w:rsidRDefault="00C14D16" w:rsidP="00A20A31"/>
                          <w:p w:rsidR="00C14D16" w:rsidRDefault="00C14D16" w:rsidP="00A20A31">
                            <w:pPr>
                              <w:rPr>
                                <w:rFonts w:cstheme="minorHAnsi"/>
                                <w:color w:val="549E39" w:themeColor="accent1"/>
                                <w:szCs w:val="26"/>
                                <w:lang w:val="en-GB"/>
                              </w:rPr>
                            </w:pPr>
                          </w:p>
                          <w:p w:rsidR="00C14D16" w:rsidRPr="0056252B" w:rsidRDefault="00C14D16" w:rsidP="0056252B">
                            <w:pPr>
                              <w:ind w:left="1080"/>
                              <w:rPr>
                                <w:rFonts w:cstheme="minorHAnsi"/>
                                <w:color w:val="549E39" w:themeColor="accent1"/>
                                <w:szCs w:val="26"/>
                              </w:rPr>
                            </w:pPr>
                          </w:p>
                          <w:p w:rsidR="00C14D16" w:rsidRPr="00216101" w:rsidRDefault="00830AEA" w:rsidP="00906716">
                            <w:pPr>
                              <w:spacing w:before="100" w:after="0" w:line="240" w:lineRule="auto"/>
                            </w:pPr>
                            <w:sdt>
                              <w:sdtPr>
                                <w:rPr>
                                  <w:b/>
                                  <w:i/>
                                  <w:iCs/>
                                  <w:color w:val="445C19" w:themeColor="accent2" w:themeShade="80"/>
                                  <w:sz w:val="32"/>
                                </w:rPr>
                                <w:alias w:val="Enter description:"/>
                                <w:tag w:val="Enter description:"/>
                                <w:id w:val="762266682"/>
                                <w:temporary/>
                              </w:sdtPr>
                              <w:sdtEndPr>
                                <w:rPr>
                                  <w:b w:val="0"/>
                                  <w:i w:val="0"/>
                                  <w:iCs w:val="0"/>
                                  <w:color w:val="000000" w:themeColor="text1"/>
                                  <w:sz w:val="26"/>
                                </w:rPr>
                              </w:sdtEndPr>
                              <w:sdtContent/>
                            </w:sdt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F60E78" w:rsidRPr="00983555" w:rsidRDefault="00F60E78" w:rsidP="00A1681B">
      <w:pPr>
        <w:tabs>
          <w:tab w:val="left" w:pos="11301"/>
        </w:tabs>
      </w:pPr>
    </w:p>
    <w:sectPr w:rsidR="00F60E78" w:rsidRPr="00983555" w:rsidSect="008649F1">
      <w:headerReference w:type="default" r:id="rId19"/>
      <w:headerReference w:type="first" r:id="rId20"/>
      <w:footerReference w:type="first" r:id="rId21"/>
      <w:pgSz w:w="24480" w:h="15840" w:orient="landscape"/>
      <w:pgMar w:top="450" w:right="360" w:bottom="450" w:left="360" w:header="0" w:footer="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FD7" w:rsidRDefault="00D36FD7" w:rsidP="00A1681B">
      <w:pPr>
        <w:spacing w:after="0" w:line="240" w:lineRule="auto"/>
      </w:pPr>
      <w:r>
        <w:separator/>
      </w:r>
    </w:p>
  </w:endnote>
  <w:endnote w:type="continuationSeparator" w:id="0">
    <w:p w:rsidR="00D36FD7" w:rsidRDefault="00D36FD7" w:rsidP="00A16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D16" w:rsidRDefault="00C14D16">
    <w:pPr>
      <w:pStyle w:val="Footer"/>
    </w:pPr>
    <w:r>
      <w:rPr>
        <w:noProof/>
      </w:rPr>
      <w:drawing>
        <wp:inline distT="0" distB="0" distL="0" distR="0" wp14:anchorId="51A933A5" wp14:editId="632F1037">
          <wp:extent cx="2926677" cy="429895"/>
          <wp:effectExtent l="0" t="0" r="0" b="0"/>
          <wp:docPr id="7" name="Picture 7" descr="cid:image002.png@01D52E78.FCE0ECD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2.png@01D52E78.FCE0ECD0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2830" t="70729" r="122830" b="-5680"/>
                  <a:stretch/>
                </pic:blipFill>
                <pic:spPr bwMode="auto">
                  <a:xfrm>
                    <a:off x="0" y="0"/>
                    <a:ext cx="2965055" cy="4355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8D4772C" wp14:editId="210C3DE5">
          <wp:extent cx="2926677" cy="429895"/>
          <wp:effectExtent l="0" t="0" r="0" b="0"/>
          <wp:docPr id="8" name="Picture 8" descr="cid:image002.png@01D52E78.FCE0ECD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2.png@01D52E78.FCE0ECD0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2830" t="70729" r="122830" b="-5680"/>
                  <a:stretch/>
                </pic:blipFill>
                <pic:spPr bwMode="auto">
                  <a:xfrm>
                    <a:off x="0" y="0"/>
                    <a:ext cx="2965055" cy="4355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C14D16" w:rsidRDefault="00C14D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FD7" w:rsidRDefault="00D36FD7" w:rsidP="00A1681B">
      <w:pPr>
        <w:spacing w:after="0" w:line="240" w:lineRule="auto"/>
      </w:pPr>
      <w:r>
        <w:separator/>
      </w:r>
    </w:p>
  </w:footnote>
  <w:footnote w:type="continuationSeparator" w:id="0">
    <w:p w:rsidR="00D36FD7" w:rsidRDefault="00D36FD7" w:rsidP="00A16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D16" w:rsidRDefault="00C14D16" w:rsidP="007D130A">
    <w:pPr>
      <w:pStyle w:val="Header"/>
      <w:tabs>
        <w:tab w:val="clear" w:pos="4680"/>
        <w:tab w:val="clear" w:pos="9360"/>
        <w:tab w:val="left" w:pos="7320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C357D6F" wp14:editId="6B19D247">
          <wp:simplePos x="0" y="0"/>
          <wp:positionH relativeFrom="page">
            <wp:posOffset>-228600</wp:posOffset>
          </wp:positionH>
          <wp:positionV relativeFrom="page">
            <wp:posOffset>-128270</wp:posOffset>
          </wp:positionV>
          <wp:extent cx="15974568" cy="1472184"/>
          <wp:effectExtent l="0" t="0" r="0" b="0"/>
          <wp:wrapNone/>
          <wp:docPr id="10" name="Picture 10" descr="Abstract design representing multiple green waves in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GRAPIC DESIGN 2015\103.Microsoft\Office Templates\Batch 1\#Vectors Layout\TM10385371 Business brochure (Green Wave design, half-fold)-1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15974568" cy="1472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D16" w:rsidRDefault="00C14D1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33C5211" wp14:editId="7C251EC7">
              <wp:simplePos x="0" y="0"/>
              <wp:positionH relativeFrom="column">
                <wp:posOffset>-942975</wp:posOffset>
              </wp:positionH>
              <wp:positionV relativeFrom="paragraph">
                <wp:posOffset>-123825</wp:posOffset>
              </wp:positionV>
              <wp:extent cx="16303625" cy="10401300"/>
              <wp:effectExtent l="0" t="0" r="3175" b="0"/>
              <wp:wrapNone/>
              <wp:docPr id="4" name="Group 4" descr="Abstract design representing multiple green waves with a building in header and green waves in foote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303625" cy="10401300"/>
                        <a:chOff x="0" y="0"/>
                        <a:chExt cx="16303625" cy="10401300"/>
                      </a:xfrm>
                    </wpg:grpSpPr>
                    <pic:pic xmlns:pic="http://schemas.openxmlformats.org/drawingml/2006/picture">
                      <pic:nvPicPr>
                        <pic:cNvPr id="9" name="Picture 9" descr="Building under a blue sky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696325" y="0"/>
                          <a:ext cx="7607300" cy="7424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 descr="Abstract design representing multiple green wav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14300"/>
                          <a:ext cx="16303625" cy="10287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6B44CAE" id="Group 4" o:spid="_x0000_s1026" alt="Abstract design representing multiple green waves with a building in header and green waves in footer" style="position:absolute;margin-left:-74.25pt;margin-top:-9.75pt;width:1283.75pt;height:819pt;z-index:-251657216" coordsize="163036,1040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Building under a blue sky" style="position:absolute;left:86963;width:76073;height:74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QiafCAAAA2gAAAA8AAABkcnMvZG93bnJldi54bWxEj0GLwjAUhO+C/yE8wduaugdxq1FEEBS8&#10;6KrF27N5tsXmpZtErf9+s7DgcZiZb5jpvDW1eJDzlWUFw0ECgji3uuJCweF79TEG4QOyxtoyKXiR&#10;h/ms25liqu2Td/TYh0JECPsUFZQhNKmUPi/JoB/Yhjh6V+sMhihdIbXDZ4SbWn4myUgarDgulNjQ&#10;sqT8tr8bBfLqL3oTblt3rg5r/jlluT9mSvV77WICIlAb3uH/9lor+IK/K/EGyN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0ImnwgAAANoAAAAPAAAAAAAAAAAAAAAAAJ8C&#10;AABkcnMvZG93bnJldi54bWxQSwUGAAAAAAQABAD3AAAAjgMAAAAA&#10;">
                <v:imagedata r:id="rId3" o:title="Building under a blue sky"/>
                <v:path arrowok="t"/>
              </v:shape>
              <v:shape id="Picture 6" o:spid="_x0000_s1028" type="#_x0000_t75" alt="Abstract design representing multiple green waves" style="position:absolute;top:1143;width:163036;height:102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1ybnDAAAA2gAAAA8AAABkcnMvZG93bnJldi54bWxEj0FrwkAUhO+F/oflFXprNkoJJbqKSG17&#10;UqqlXh/ZZzYk+zbNbpP4711B8DjMzDfMfDnaRvTU+cqxgkmSgiAunK64VPBz2Ly8gfABWWPjmBSc&#10;ycNy8fgwx1y7gb+p34dSRAj7HBWYENpcSl8YsugT1xJH7+Q6iyHKrpS6wyHCbSOnaZpJixXHBYMt&#10;rQ0V9f7fKljLVfb68Wv09u+zHo8917swvCv1/DSuZiACjeEevrW/tIIMrlfiDZC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/XJucMAAADaAAAADwAAAAAAAAAAAAAAAACf&#10;AgAAZHJzL2Rvd25yZXYueG1sUEsFBgAAAAAEAAQA9wAAAI8DAAAAAA==&#10;">
                <v:imagedata r:id="rId4" o:title="Abstract design representing multiple green waves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84E664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7243E9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58CABD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7B85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E6C7EE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FC6CB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A3EAAB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009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54FC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A4027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9F1A57"/>
    <w:multiLevelType w:val="hybridMultilevel"/>
    <w:tmpl w:val="4986F2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035835"/>
    <w:multiLevelType w:val="hybridMultilevel"/>
    <w:tmpl w:val="890AB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96CBE"/>
    <w:multiLevelType w:val="hybridMultilevel"/>
    <w:tmpl w:val="04B4AA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F00DC1"/>
    <w:multiLevelType w:val="hybridMultilevel"/>
    <w:tmpl w:val="8FB46F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6D311D"/>
    <w:multiLevelType w:val="hybridMultilevel"/>
    <w:tmpl w:val="A61CEC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E078FA"/>
    <w:multiLevelType w:val="hybridMultilevel"/>
    <w:tmpl w:val="C046B8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865120"/>
    <w:multiLevelType w:val="hybridMultilevel"/>
    <w:tmpl w:val="985C7760"/>
    <w:lvl w:ilvl="0" w:tplc="00064B1A">
      <w:start w:val="1"/>
      <w:numFmt w:val="decimal"/>
      <w:lvlText w:val="%1)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0F42DA"/>
    <w:multiLevelType w:val="hybridMultilevel"/>
    <w:tmpl w:val="16922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C62837"/>
    <w:multiLevelType w:val="hybridMultilevel"/>
    <w:tmpl w:val="16922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146C9A"/>
    <w:multiLevelType w:val="hybridMultilevel"/>
    <w:tmpl w:val="427E3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6318AF"/>
    <w:multiLevelType w:val="hybridMultilevel"/>
    <w:tmpl w:val="3BEE63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12B3D"/>
    <w:multiLevelType w:val="hybridMultilevel"/>
    <w:tmpl w:val="55F40B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17"/>
  </w:num>
  <w:num w:numId="13">
    <w:abstractNumId w:val="11"/>
  </w:num>
  <w:num w:numId="14">
    <w:abstractNumId w:val="19"/>
  </w:num>
  <w:num w:numId="15">
    <w:abstractNumId w:val="15"/>
  </w:num>
  <w:num w:numId="16">
    <w:abstractNumId w:val="12"/>
  </w:num>
  <w:num w:numId="17">
    <w:abstractNumId w:val="16"/>
  </w:num>
  <w:num w:numId="18">
    <w:abstractNumId w:val="14"/>
  </w:num>
  <w:num w:numId="19">
    <w:abstractNumId w:val="10"/>
  </w:num>
  <w:num w:numId="20">
    <w:abstractNumId w:val="13"/>
  </w:num>
  <w:num w:numId="21">
    <w:abstractNumId w:val="21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 fillcolor="#d6e3bc" stroke="f">
      <v:fill color="#d6e3bc" color2="fill lighten(0)" rotate="t" angle="-90" method="linear sigma" focus="100%" type="gradient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656"/>
    <w:rsid w:val="000105C6"/>
    <w:rsid w:val="000155D8"/>
    <w:rsid w:val="00033A3D"/>
    <w:rsid w:val="00057EDE"/>
    <w:rsid w:val="00057EE5"/>
    <w:rsid w:val="00071F92"/>
    <w:rsid w:val="00096AE3"/>
    <w:rsid w:val="000B6DBB"/>
    <w:rsid w:val="000F77B9"/>
    <w:rsid w:val="001106D8"/>
    <w:rsid w:val="00114546"/>
    <w:rsid w:val="0012201E"/>
    <w:rsid w:val="001438C8"/>
    <w:rsid w:val="0014528B"/>
    <w:rsid w:val="00175514"/>
    <w:rsid w:val="00185153"/>
    <w:rsid w:val="0019183D"/>
    <w:rsid w:val="00191A40"/>
    <w:rsid w:val="00194B09"/>
    <w:rsid w:val="001A5469"/>
    <w:rsid w:val="001A6ED3"/>
    <w:rsid w:val="001B2EFA"/>
    <w:rsid w:val="001C05CC"/>
    <w:rsid w:val="0021589D"/>
    <w:rsid w:val="00216101"/>
    <w:rsid w:val="00230992"/>
    <w:rsid w:val="002317A2"/>
    <w:rsid w:val="00247795"/>
    <w:rsid w:val="002478EC"/>
    <w:rsid w:val="00252D09"/>
    <w:rsid w:val="002856AB"/>
    <w:rsid w:val="00285DBA"/>
    <w:rsid w:val="00293D3F"/>
    <w:rsid w:val="00296670"/>
    <w:rsid w:val="002B500B"/>
    <w:rsid w:val="002B6C1A"/>
    <w:rsid w:val="002F2578"/>
    <w:rsid w:val="00300ABE"/>
    <w:rsid w:val="0034213F"/>
    <w:rsid w:val="00347C5B"/>
    <w:rsid w:val="0035095A"/>
    <w:rsid w:val="0038798E"/>
    <w:rsid w:val="00395E6E"/>
    <w:rsid w:val="003A3675"/>
    <w:rsid w:val="003C6E9E"/>
    <w:rsid w:val="003E20A9"/>
    <w:rsid w:val="0040613B"/>
    <w:rsid w:val="00410100"/>
    <w:rsid w:val="00421A9D"/>
    <w:rsid w:val="004338BC"/>
    <w:rsid w:val="00450666"/>
    <w:rsid w:val="00463DFB"/>
    <w:rsid w:val="00490EC7"/>
    <w:rsid w:val="00490EF0"/>
    <w:rsid w:val="004B22ED"/>
    <w:rsid w:val="004B600A"/>
    <w:rsid w:val="004C145A"/>
    <w:rsid w:val="004C5201"/>
    <w:rsid w:val="004F1724"/>
    <w:rsid w:val="004F2473"/>
    <w:rsid w:val="0055157F"/>
    <w:rsid w:val="0055798C"/>
    <w:rsid w:val="00560B15"/>
    <w:rsid w:val="0056252B"/>
    <w:rsid w:val="00581381"/>
    <w:rsid w:val="005A4147"/>
    <w:rsid w:val="005B3741"/>
    <w:rsid w:val="005E3022"/>
    <w:rsid w:val="005F468F"/>
    <w:rsid w:val="00616126"/>
    <w:rsid w:val="00666469"/>
    <w:rsid w:val="006734D6"/>
    <w:rsid w:val="0067443C"/>
    <w:rsid w:val="006A32CC"/>
    <w:rsid w:val="006A3A21"/>
    <w:rsid w:val="006B365E"/>
    <w:rsid w:val="006C616C"/>
    <w:rsid w:val="006D479D"/>
    <w:rsid w:val="006F7DCE"/>
    <w:rsid w:val="007112B2"/>
    <w:rsid w:val="0071627B"/>
    <w:rsid w:val="00733B0B"/>
    <w:rsid w:val="00767B90"/>
    <w:rsid w:val="0077721A"/>
    <w:rsid w:val="007A273B"/>
    <w:rsid w:val="007A7BB4"/>
    <w:rsid w:val="007B455F"/>
    <w:rsid w:val="007B4F45"/>
    <w:rsid w:val="007B6DF3"/>
    <w:rsid w:val="007D130A"/>
    <w:rsid w:val="007E20EE"/>
    <w:rsid w:val="007E6032"/>
    <w:rsid w:val="008040EC"/>
    <w:rsid w:val="00804DAD"/>
    <w:rsid w:val="00805CD1"/>
    <w:rsid w:val="00821656"/>
    <w:rsid w:val="00821D83"/>
    <w:rsid w:val="008251C0"/>
    <w:rsid w:val="00830AEA"/>
    <w:rsid w:val="0083778D"/>
    <w:rsid w:val="008409C4"/>
    <w:rsid w:val="0084306C"/>
    <w:rsid w:val="0084471E"/>
    <w:rsid w:val="00853AC4"/>
    <w:rsid w:val="00857C88"/>
    <w:rsid w:val="008649F1"/>
    <w:rsid w:val="00892D1A"/>
    <w:rsid w:val="008A74A0"/>
    <w:rsid w:val="008C1AEC"/>
    <w:rsid w:val="008C542F"/>
    <w:rsid w:val="008D15E1"/>
    <w:rsid w:val="008D31AF"/>
    <w:rsid w:val="008E46F8"/>
    <w:rsid w:val="008F5E97"/>
    <w:rsid w:val="00906716"/>
    <w:rsid w:val="009610A3"/>
    <w:rsid w:val="00967B43"/>
    <w:rsid w:val="009762D4"/>
    <w:rsid w:val="00983555"/>
    <w:rsid w:val="00990E74"/>
    <w:rsid w:val="009A616C"/>
    <w:rsid w:val="009C3680"/>
    <w:rsid w:val="009C4031"/>
    <w:rsid w:val="009E64AD"/>
    <w:rsid w:val="00A1681B"/>
    <w:rsid w:val="00A20A31"/>
    <w:rsid w:val="00A23D15"/>
    <w:rsid w:val="00A23FC0"/>
    <w:rsid w:val="00A25A10"/>
    <w:rsid w:val="00A45F11"/>
    <w:rsid w:val="00A83B49"/>
    <w:rsid w:val="00A93EB1"/>
    <w:rsid w:val="00A9791E"/>
    <w:rsid w:val="00AD3AE0"/>
    <w:rsid w:val="00AF578A"/>
    <w:rsid w:val="00AF7C69"/>
    <w:rsid w:val="00B07E37"/>
    <w:rsid w:val="00B57692"/>
    <w:rsid w:val="00B816D6"/>
    <w:rsid w:val="00BB6110"/>
    <w:rsid w:val="00BC270F"/>
    <w:rsid w:val="00BD3DF7"/>
    <w:rsid w:val="00BE0CD7"/>
    <w:rsid w:val="00C13FF8"/>
    <w:rsid w:val="00C14D16"/>
    <w:rsid w:val="00C17008"/>
    <w:rsid w:val="00C44CDF"/>
    <w:rsid w:val="00C47AA2"/>
    <w:rsid w:val="00C740DC"/>
    <w:rsid w:val="00C86144"/>
    <w:rsid w:val="00CA57EF"/>
    <w:rsid w:val="00CB0578"/>
    <w:rsid w:val="00CC518C"/>
    <w:rsid w:val="00CD2C6A"/>
    <w:rsid w:val="00CD5A69"/>
    <w:rsid w:val="00D156DC"/>
    <w:rsid w:val="00D2127B"/>
    <w:rsid w:val="00D36FD7"/>
    <w:rsid w:val="00D53BB6"/>
    <w:rsid w:val="00DA5439"/>
    <w:rsid w:val="00DB2B95"/>
    <w:rsid w:val="00DC3543"/>
    <w:rsid w:val="00DD29B3"/>
    <w:rsid w:val="00DD596D"/>
    <w:rsid w:val="00E12619"/>
    <w:rsid w:val="00E44DD6"/>
    <w:rsid w:val="00E57AB0"/>
    <w:rsid w:val="00E6115B"/>
    <w:rsid w:val="00E85FEF"/>
    <w:rsid w:val="00E87A9A"/>
    <w:rsid w:val="00EA2010"/>
    <w:rsid w:val="00EC45D2"/>
    <w:rsid w:val="00ED10A9"/>
    <w:rsid w:val="00ED511D"/>
    <w:rsid w:val="00EE2454"/>
    <w:rsid w:val="00EF3D72"/>
    <w:rsid w:val="00F040D6"/>
    <w:rsid w:val="00F12AB2"/>
    <w:rsid w:val="00F165BE"/>
    <w:rsid w:val="00F248AE"/>
    <w:rsid w:val="00F46D39"/>
    <w:rsid w:val="00F60E78"/>
    <w:rsid w:val="00F6372F"/>
    <w:rsid w:val="00FB37F8"/>
    <w:rsid w:val="00FE19C0"/>
    <w:rsid w:val="00FF1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d6e3bc" stroke="f">
      <v:fill color="#d6e3bc" color2="fill lighten(0)" rotate="t" angle="-90" method="linear sigma" focus="100%" type="gradient"/>
      <v:stroke on="f"/>
    </o:shapedefaults>
    <o:shapelayout v:ext="edit">
      <o:idmap v:ext="edit" data="1"/>
    </o:shapelayout>
  </w:shapeDefaults>
  <w:decimalSymbol w:val="."/>
  <w:listSeparator w:val=","/>
  <w15:docId w15:val="{8469E23B-AC63-4B7B-92A2-0B0ADC60F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0A3"/>
    <w:pPr>
      <w:jc w:val="left"/>
    </w:pPr>
    <w:rPr>
      <w:color w:val="000000" w:themeColor="text1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20EE"/>
    <w:pPr>
      <w:keepNext/>
      <w:keepLines/>
      <w:spacing w:before="240" w:after="0"/>
      <w:outlineLvl w:val="0"/>
    </w:pPr>
    <w:rPr>
      <w:rFonts w:eastAsiaTheme="majorEastAsia" w:cstheme="majorBidi"/>
      <w:b/>
      <w:color w:val="455F51" w:themeColor="text2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40D6"/>
    <w:pPr>
      <w:keepNext/>
      <w:keepLines/>
      <w:spacing w:before="40" w:after="0"/>
      <w:outlineLvl w:val="1"/>
    </w:pPr>
    <w:rPr>
      <w:rFonts w:eastAsiaTheme="majorEastAsia" w:cstheme="majorBidi"/>
      <w:color w:val="445C19" w:themeColor="accent2" w:themeShade="8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040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E762A" w:themeColor="accent1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FF1C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FF1C1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FF1C1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FF1C1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4F247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CD7"/>
    <w:pPr>
      <w:spacing w:after="0" w:line="240" w:lineRule="auto"/>
    </w:pPr>
    <w:rPr>
      <w:rFonts w:ascii="Verdana" w:hAnsi="Verdan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CD7"/>
    <w:rPr>
      <w:rFonts w:ascii="Verdana" w:hAnsi="Verdan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E0CD7"/>
    <w:rPr>
      <w:color w:val="808080"/>
    </w:rPr>
  </w:style>
  <w:style w:type="paragraph" w:customStyle="1" w:styleId="bottomtext">
    <w:name w:val="bottom_text"/>
    <w:basedOn w:val="Normal"/>
    <w:link w:val="bottomtextChar"/>
    <w:rsid w:val="00BE0CD7"/>
    <w:pPr>
      <w:widowControl w:val="0"/>
      <w:spacing w:after="0" w:line="240" w:lineRule="exact"/>
    </w:pPr>
    <w:rPr>
      <w:color w:val="0D0D0D" w:themeColor="text1" w:themeTint="F2"/>
    </w:rPr>
  </w:style>
  <w:style w:type="paragraph" w:customStyle="1" w:styleId="CompanyLogo">
    <w:name w:val="CompanyLogo"/>
    <w:basedOn w:val="Normal"/>
    <w:link w:val="CompanyLogoChar"/>
    <w:rsid w:val="00BE0CD7"/>
    <w:rPr>
      <w:color w:val="0D0D0D" w:themeColor="text1" w:themeTint="F2"/>
      <w:sz w:val="40"/>
    </w:rPr>
  </w:style>
  <w:style w:type="character" w:customStyle="1" w:styleId="bottomtextChar">
    <w:name w:val="bottom_text Char"/>
    <w:basedOn w:val="DefaultParagraphFont"/>
    <w:link w:val="bottomtext"/>
    <w:rsid w:val="00BE0CD7"/>
    <w:rPr>
      <w:color w:val="0D0D0D" w:themeColor="text1" w:themeTint="F2"/>
    </w:rPr>
  </w:style>
  <w:style w:type="character" w:customStyle="1" w:styleId="CompanyLogoChar">
    <w:name w:val="CompanyLogo Char"/>
    <w:basedOn w:val="DefaultParagraphFont"/>
    <w:link w:val="CompanyLogo"/>
    <w:rsid w:val="00BE0CD7"/>
    <w:rPr>
      <w:color w:val="0D0D0D" w:themeColor="text1" w:themeTint="F2"/>
      <w:sz w:val="40"/>
    </w:rPr>
  </w:style>
  <w:style w:type="character" w:customStyle="1" w:styleId="Heading1Char">
    <w:name w:val="Heading 1 Char"/>
    <w:basedOn w:val="DefaultParagraphFont"/>
    <w:link w:val="Heading1"/>
    <w:uiPriority w:val="9"/>
    <w:rsid w:val="007E20EE"/>
    <w:rPr>
      <w:rFonts w:ascii="Microsoft Sans Serif" w:eastAsiaTheme="majorEastAsia" w:hAnsi="Microsoft Sans Serif" w:cstheme="majorBidi"/>
      <w:b/>
      <w:color w:val="455F51" w:themeColor="text2"/>
      <w:sz w:val="40"/>
      <w:szCs w:val="32"/>
    </w:rPr>
  </w:style>
  <w:style w:type="paragraph" w:customStyle="1" w:styleId="Address">
    <w:name w:val="Address"/>
    <w:basedOn w:val="Normal"/>
    <w:link w:val="AddressChar"/>
    <w:qFormat/>
    <w:rsid w:val="00216101"/>
    <w:pPr>
      <w:spacing w:after="0"/>
    </w:pPr>
    <w:rPr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F040D6"/>
    <w:rPr>
      <w:rFonts w:eastAsiaTheme="majorEastAsia" w:cstheme="majorBidi"/>
      <w:color w:val="445C19" w:themeColor="accent2" w:themeShade="80"/>
      <w:sz w:val="26"/>
      <w:szCs w:val="26"/>
    </w:rPr>
  </w:style>
  <w:style w:type="character" w:customStyle="1" w:styleId="AddressChar">
    <w:name w:val="Address Char"/>
    <w:basedOn w:val="DefaultParagraphFont"/>
    <w:link w:val="Address"/>
    <w:rsid w:val="00216101"/>
    <w:rPr>
      <w:color w:val="000000" w:themeColor="text1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F040D6"/>
    <w:rPr>
      <w:rFonts w:asciiTheme="majorHAnsi" w:eastAsiaTheme="majorEastAsia" w:hAnsiTheme="majorHAnsi" w:cstheme="majorBidi"/>
      <w:color w:val="3E762A" w:themeColor="accent1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F1C16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FF1C16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FF1C16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FF1C16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table" w:styleId="TableGrid">
    <w:name w:val="Table Grid"/>
    <w:basedOn w:val="TableNormal"/>
    <w:uiPriority w:val="59"/>
    <w:unhideWhenUsed/>
    <w:rsid w:val="009835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8Char">
    <w:name w:val="Heading 8 Char"/>
    <w:basedOn w:val="DefaultParagraphFont"/>
    <w:link w:val="Heading8"/>
    <w:uiPriority w:val="9"/>
    <w:semiHidden/>
    <w:rsid w:val="004F24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Tagline09">
    <w:name w:val="Tagline09"/>
    <w:link w:val="Tagline09Char"/>
    <w:rsid w:val="00C13FF8"/>
    <w:pPr>
      <w:widowControl w:val="0"/>
      <w:spacing w:after="0" w:line="240" w:lineRule="auto"/>
    </w:pPr>
    <w:rPr>
      <w:color w:val="433C29" w:themeColor="background2" w:themeShade="40"/>
      <w:szCs w:val="14"/>
    </w:rPr>
  </w:style>
  <w:style w:type="character" w:customStyle="1" w:styleId="Tagline09Char">
    <w:name w:val="Tagline09 Char"/>
    <w:basedOn w:val="DefaultParagraphFont"/>
    <w:link w:val="Tagline09"/>
    <w:rsid w:val="00C13FF8"/>
    <w:rPr>
      <w:color w:val="433C29" w:themeColor="background2" w:themeShade="40"/>
      <w:szCs w:val="14"/>
    </w:rPr>
  </w:style>
  <w:style w:type="paragraph" w:styleId="Header">
    <w:name w:val="header"/>
    <w:basedOn w:val="Normal"/>
    <w:link w:val="HeaderChar"/>
    <w:uiPriority w:val="99"/>
    <w:unhideWhenUsed/>
    <w:rsid w:val="00A168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81B"/>
    <w:rPr>
      <w:color w:val="000000" w:themeColor="text1"/>
      <w:sz w:val="28"/>
    </w:rPr>
  </w:style>
  <w:style w:type="paragraph" w:styleId="Footer">
    <w:name w:val="footer"/>
    <w:basedOn w:val="Normal"/>
    <w:link w:val="FooterChar"/>
    <w:uiPriority w:val="99"/>
    <w:unhideWhenUsed/>
    <w:rsid w:val="00A168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81B"/>
    <w:rPr>
      <w:color w:val="000000" w:themeColor="text1"/>
      <w:sz w:val="28"/>
    </w:rPr>
  </w:style>
  <w:style w:type="paragraph" w:customStyle="1" w:styleId="TitleHeading">
    <w:name w:val="Title Heading"/>
    <w:basedOn w:val="Normal"/>
    <w:link w:val="TitleHeadingChar"/>
    <w:qFormat/>
    <w:rsid w:val="008040EC"/>
    <w:pPr>
      <w:spacing w:after="0" w:line="240" w:lineRule="auto"/>
    </w:pPr>
    <w:rPr>
      <w:rFonts w:ascii="Eras Bold ITC" w:hAnsi="Eras Bold ITC"/>
      <w:color w:val="FFFFFF" w:themeColor="background1"/>
      <w:sz w:val="96"/>
    </w:rPr>
  </w:style>
  <w:style w:type="paragraph" w:customStyle="1" w:styleId="NLetterheading02">
    <w:name w:val="NLetter_heading02"/>
    <w:link w:val="NLetterheading02Char"/>
    <w:rsid w:val="005E3022"/>
    <w:pPr>
      <w:spacing w:after="0"/>
      <w:jc w:val="left"/>
    </w:pPr>
    <w:rPr>
      <w:rFonts w:asciiTheme="majorHAnsi" w:hAnsiTheme="majorHAnsi"/>
      <w:color w:val="000000" w:themeColor="text1"/>
      <w:sz w:val="96"/>
    </w:rPr>
  </w:style>
  <w:style w:type="character" w:customStyle="1" w:styleId="TitleHeadingChar">
    <w:name w:val="Title Heading Char"/>
    <w:basedOn w:val="DefaultParagraphFont"/>
    <w:link w:val="TitleHeading"/>
    <w:rsid w:val="008040EC"/>
    <w:rPr>
      <w:rFonts w:ascii="Eras Bold ITC" w:hAnsi="Eras Bold ITC"/>
      <w:color w:val="FFFFFF" w:themeColor="background1"/>
      <w:sz w:val="96"/>
    </w:rPr>
  </w:style>
  <w:style w:type="character" w:customStyle="1" w:styleId="NLetterheading02Char">
    <w:name w:val="NLetter_heading02 Char"/>
    <w:basedOn w:val="DefaultParagraphFont"/>
    <w:link w:val="NLetterheading02"/>
    <w:rsid w:val="005E3022"/>
    <w:rPr>
      <w:rFonts w:asciiTheme="majorHAnsi" w:hAnsiTheme="majorHAnsi"/>
      <w:color w:val="000000" w:themeColor="text1"/>
      <w:sz w:val="96"/>
    </w:rPr>
  </w:style>
  <w:style w:type="paragraph" w:customStyle="1" w:styleId="NewsLtrBodyText">
    <w:name w:val="NewsLtrBodyText"/>
    <w:link w:val="NewsLtrBodyTextChar"/>
    <w:rsid w:val="00BE0CD7"/>
    <w:pPr>
      <w:jc w:val="left"/>
    </w:pPr>
    <w:rPr>
      <w:sz w:val="18"/>
      <w:szCs w:val="15"/>
    </w:rPr>
  </w:style>
  <w:style w:type="character" w:customStyle="1" w:styleId="NewsLtrBodyTextChar">
    <w:name w:val="NewsLtrBodyText Char"/>
    <w:basedOn w:val="DefaultParagraphFont"/>
    <w:link w:val="NewsLtrBodyText"/>
    <w:rsid w:val="00BE0CD7"/>
    <w:rPr>
      <w:sz w:val="18"/>
      <w:szCs w:val="15"/>
    </w:rPr>
  </w:style>
  <w:style w:type="paragraph" w:customStyle="1" w:styleId="Right-aligned">
    <w:name w:val="Right-aligned"/>
    <w:basedOn w:val="Normal"/>
    <w:rsid w:val="00E87A9A"/>
    <w:pPr>
      <w:jc w:val="right"/>
    </w:pPr>
  </w:style>
  <w:style w:type="paragraph" w:customStyle="1" w:styleId="Picturewithspacing">
    <w:name w:val="Picture with spacing"/>
    <w:basedOn w:val="Normal"/>
    <w:rsid w:val="00347C5B"/>
    <w:pPr>
      <w:spacing w:before="200"/>
    </w:pPr>
    <w:rPr>
      <w:szCs w:val="15"/>
    </w:rPr>
  </w:style>
  <w:style w:type="paragraph" w:customStyle="1" w:styleId="ParaText">
    <w:name w:val="Para_Text"/>
    <w:basedOn w:val="Normal"/>
    <w:link w:val="ParaTextChar"/>
    <w:qFormat/>
    <w:rsid w:val="008040EC"/>
    <w:pPr>
      <w:widowControl w:val="0"/>
      <w:spacing w:before="40" w:after="80" w:line="360" w:lineRule="auto"/>
      <w:jc w:val="right"/>
    </w:pPr>
    <w:rPr>
      <w:rFonts w:cs="Arial"/>
      <w:b/>
      <w:color w:val="455F51" w:themeColor="text2"/>
      <w:spacing w:val="20"/>
      <w:w w:val="90"/>
      <w:szCs w:val="18"/>
    </w:rPr>
  </w:style>
  <w:style w:type="paragraph" w:customStyle="1" w:styleId="ParaText02">
    <w:name w:val="Para_Text02"/>
    <w:basedOn w:val="Normal"/>
    <w:link w:val="ParaText02Char"/>
    <w:qFormat/>
    <w:rsid w:val="00F040D6"/>
    <w:pPr>
      <w:widowControl w:val="0"/>
      <w:spacing w:before="360" w:after="560" w:line="280" w:lineRule="exact"/>
      <w:jc w:val="right"/>
    </w:pPr>
    <w:rPr>
      <w:color w:val="3E762A" w:themeColor="accent1" w:themeShade="BF"/>
    </w:rPr>
  </w:style>
  <w:style w:type="character" w:customStyle="1" w:styleId="ParaTextChar">
    <w:name w:val="Para_Text Char"/>
    <w:basedOn w:val="DefaultParagraphFont"/>
    <w:link w:val="ParaText"/>
    <w:rsid w:val="008040EC"/>
    <w:rPr>
      <w:rFonts w:cs="Arial"/>
      <w:b/>
      <w:color w:val="455F51" w:themeColor="text2"/>
      <w:spacing w:val="20"/>
      <w:w w:val="90"/>
      <w:sz w:val="28"/>
      <w:szCs w:val="18"/>
    </w:rPr>
  </w:style>
  <w:style w:type="character" w:customStyle="1" w:styleId="ParaText02Char">
    <w:name w:val="Para_Text02 Char"/>
    <w:basedOn w:val="DefaultParagraphFont"/>
    <w:link w:val="ParaText02"/>
    <w:rsid w:val="00F040D6"/>
    <w:rPr>
      <w:color w:val="3E762A" w:themeColor="accent1" w:themeShade="BF"/>
      <w:sz w:val="26"/>
    </w:rPr>
  </w:style>
  <w:style w:type="paragraph" w:customStyle="1" w:styleId="Paratext03">
    <w:name w:val="Para_text03"/>
    <w:basedOn w:val="Heading2"/>
    <w:link w:val="Paratext03Char"/>
    <w:qFormat/>
    <w:rsid w:val="00F040D6"/>
    <w:pPr>
      <w:spacing w:before="200" w:line="240" w:lineRule="auto"/>
    </w:pPr>
    <w:rPr>
      <w:caps/>
    </w:rPr>
  </w:style>
  <w:style w:type="character" w:customStyle="1" w:styleId="Paratext03Char">
    <w:name w:val="Para_text03 Char"/>
    <w:basedOn w:val="DefaultParagraphFont"/>
    <w:link w:val="Paratext03"/>
    <w:rsid w:val="00F040D6"/>
    <w:rPr>
      <w:rFonts w:eastAsiaTheme="majorEastAsia" w:cstheme="majorBidi"/>
      <w:caps/>
      <w:color w:val="445C19" w:themeColor="accent2" w:themeShade="80"/>
      <w:sz w:val="26"/>
      <w:szCs w:val="26"/>
    </w:rPr>
  </w:style>
  <w:style w:type="paragraph" w:customStyle="1" w:styleId="paratext0">
    <w:name w:val="para text"/>
    <w:basedOn w:val="Normal"/>
    <w:rsid w:val="00450666"/>
    <w:pPr>
      <w:widowControl w:val="0"/>
      <w:spacing w:after="120" w:line="240" w:lineRule="auto"/>
      <w:jc w:val="both"/>
    </w:pPr>
    <w:rPr>
      <w:color w:val="0D0D0D" w:themeColor="text1" w:themeTint="F2"/>
      <w:sz w:val="18"/>
      <w:szCs w:val="17"/>
    </w:rPr>
  </w:style>
  <w:style w:type="paragraph" w:customStyle="1" w:styleId="Tagline02">
    <w:name w:val="Tagline 02"/>
    <w:basedOn w:val="Normal"/>
    <w:link w:val="Tagline02Char"/>
    <w:qFormat/>
    <w:rsid w:val="00F040D6"/>
    <w:pPr>
      <w:spacing w:after="0" w:line="240" w:lineRule="auto"/>
    </w:pPr>
    <w:rPr>
      <w:color w:val="626A1A" w:themeColor="accent3" w:themeShade="80"/>
      <w:sz w:val="40"/>
    </w:rPr>
  </w:style>
  <w:style w:type="character" w:customStyle="1" w:styleId="Tagline02Char">
    <w:name w:val="Tagline 02 Char"/>
    <w:basedOn w:val="DefaultParagraphFont"/>
    <w:link w:val="Tagline02"/>
    <w:rsid w:val="00F040D6"/>
    <w:rPr>
      <w:color w:val="626A1A" w:themeColor="accent3" w:themeShade="80"/>
      <w:sz w:val="40"/>
    </w:rPr>
  </w:style>
  <w:style w:type="character" w:styleId="IntenseEmphasis">
    <w:name w:val="Intense Emphasis"/>
    <w:basedOn w:val="DefaultParagraphFont"/>
    <w:uiPriority w:val="21"/>
    <w:qFormat/>
    <w:rsid w:val="00F040D6"/>
    <w:rPr>
      <w:b/>
      <w:i/>
      <w:iCs/>
      <w:color w:val="445C19" w:themeColor="accent2" w:themeShade="80"/>
      <w:sz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1A9D"/>
    <w:pPr>
      <w:pBdr>
        <w:top w:val="single" w:sz="18" w:space="10" w:color="455F51" w:themeColor="text2"/>
        <w:bottom w:val="single" w:sz="18" w:space="10" w:color="455F51" w:themeColor="text2"/>
      </w:pBdr>
      <w:spacing w:before="360" w:after="360"/>
    </w:pPr>
    <w:rPr>
      <w:b/>
      <w:i/>
      <w:iCs/>
      <w:color w:val="455F51" w:themeColor="text2"/>
      <w:sz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1A9D"/>
    <w:rPr>
      <w:b/>
      <w:i/>
      <w:iCs/>
      <w:color w:val="455F51" w:themeColor="text2"/>
      <w:sz w:val="32"/>
    </w:rPr>
  </w:style>
  <w:style w:type="character" w:styleId="IntenseReference">
    <w:name w:val="Intense Reference"/>
    <w:basedOn w:val="DefaultParagraphFont"/>
    <w:uiPriority w:val="32"/>
    <w:rsid w:val="00F040D6"/>
    <w:rPr>
      <w:b/>
      <w:bCs/>
      <w:caps w:val="0"/>
      <w:smallCaps/>
      <w:color w:val="3E762A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F040D6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rFonts w:eastAsiaTheme="minorEastAsia"/>
      <w:i/>
      <w:iCs/>
      <w:color w:val="3E762A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F040D6"/>
    <w:rPr>
      <w:color w:val="066684" w:themeColor="accent6" w:themeShade="BF"/>
      <w:u w:val="single"/>
    </w:rPr>
  </w:style>
  <w:style w:type="character" w:styleId="Hyperlink">
    <w:name w:val="Hyperlink"/>
    <w:basedOn w:val="DefaultParagraphFont"/>
    <w:uiPriority w:val="99"/>
    <w:unhideWhenUsed/>
    <w:rsid w:val="00F040D6"/>
    <w:rPr>
      <w:color w:val="445C19" w:themeColor="accent2" w:themeShade="8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A273B"/>
    <w:rPr>
      <w:color w:val="595959" w:themeColor="text1" w:themeTint="A6"/>
      <w:shd w:val="clear" w:color="auto" w:fill="E6E6E6"/>
    </w:rPr>
  </w:style>
  <w:style w:type="table" w:customStyle="1" w:styleId="PlainTable21">
    <w:name w:val="Plain Table 21"/>
    <w:basedOn w:val="TableNormal"/>
    <w:uiPriority w:val="42"/>
    <w:rsid w:val="00E57AB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ContactInfo">
    <w:name w:val="Contact Info"/>
    <w:basedOn w:val="Normal"/>
    <w:uiPriority w:val="5"/>
    <w:qFormat/>
    <w:rsid w:val="00821656"/>
    <w:pPr>
      <w:spacing w:after="0" w:line="300" w:lineRule="auto"/>
    </w:pPr>
    <w:rPr>
      <w:color w:val="404040" w:themeColor="text1" w:themeTint="BF"/>
      <w:kern w:val="2"/>
      <w:sz w:val="20"/>
      <w:szCs w:val="20"/>
      <w:lang w:eastAsia="ja-JP"/>
      <w14:ligatures w14:val="standard"/>
    </w:rPr>
  </w:style>
  <w:style w:type="paragraph" w:styleId="NormalWeb">
    <w:name w:val="Normal (Web)"/>
    <w:basedOn w:val="Normal"/>
    <w:uiPriority w:val="99"/>
    <w:unhideWhenUsed/>
    <w:rsid w:val="00853AC4"/>
    <w:pPr>
      <w:spacing w:after="0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paragraph" w:styleId="ListParagraph">
    <w:name w:val="List Paragraph"/>
    <w:basedOn w:val="Normal"/>
    <w:uiPriority w:val="34"/>
    <w:qFormat/>
    <w:rsid w:val="00853AC4"/>
    <w:pPr>
      <w:ind w:left="720"/>
      <w:contextualSpacing/>
    </w:pPr>
    <w:rPr>
      <w:rFonts w:ascii="Calibri" w:hAnsi="Calibri" w:cs="Times New Roman"/>
      <w:color w:val="auto"/>
      <w:sz w:val="22"/>
    </w:rPr>
  </w:style>
  <w:style w:type="paragraph" w:styleId="NoSpacing">
    <w:name w:val="No Spacing"/>
    <w:uiPriority w:val="1"/>
    <w:qFormat/>
    <w:rsid w:val="008251C0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linicaldirectors.bhrpcn1@nhs.net" TargetMode="External"/><Relationship Id="rId18" Type="http://schemas.openxmlformats.org/officeDocument/2006/relationships/hyperlink" Target="mailto:michelle.whittaker1@nhs.net" TargetMode="External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enquiries.bhrpcn1@nhs.net" TargetMode="External"/><Relationship Id="rId17" Type="http://schemas.openxmlformats.org/officeDocument/2006/relationships/hyperlink" Target="mailto:joanne.jordan7@nhs.net" TargetMode="External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hyperlink" Target="mailto:michelle.whittaker1@nhs.net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linicaldirectors.bhrpcn1@nhs.net" TargetMode="External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hyperlink" Target="mailto:joanne.jordan7@nhs.net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enquiries.bhrpcn1@nhs.net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cid:image002.png@01D52E78.FCE0ECD0" TargetMode="External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png@01D52E78.FCE0ECD0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%20peters\AppData\Roaming\Microsoft\Templates\Newsletter%20(Green%20wave%20design).dotx" TargetMode="Externa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ustom 10">
      <a:majorFont>
        <a:latin typeface="Eras Bold ITC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64B32B65A03446B75AB31FCBFF52C2" ma:contentTypeVersion="11" ma:contentTypeDescription="Create a new document." ma:contentTypeScope="" ma:versionID="d3b3e57ae47b1aed442d0e10faf11b2f">
  <xsd:schema xmlns:xsd="http://www.w3.org/2001/XMLSchema" xmlns:xs="http://www.w3.org/2001/XMLSchema" xmlns:p="http://schemas.microsoft.com/office/2006/metadata/properties" xmlns:ns2="7a874bc3-81aa-44da-a9e8-3759ce8e13ae" xmlns:ns3="edc88d44-b781-40d6-98d7-50d48c088e6d" targetNamespace="http://schemas.microsoft.com/office/2006/metadata/properties" ma:root="true" ma:fieldsID="a9fc1d28ab58853b0c50fe15b5a71ade" ns2:_="" ns3:_="">
    <xsd:import namespace="7a874bc3-81aa-44da-a9e8-3759ce8e13ae"/>
    <xsd:import namespace="edc88d44-b781-40d6-98d7-50d48c088e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874bc3-81aa-44da-a9e8-3759ce8e13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c88d44-b781-40d6-98d7-50d48c088e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651D7E-794D-4758-A28A-53D480F0B0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BE0AE0-52B8-4921-B9D1-75258053C356}"/>
</file>

<file path=customXml/itemProps3.xml><?xml version="1.0" encoding="utf-8"?>
<ds:datastoreItem xmlns:ds="http://schemas.openxmlformats.org/officeDocument/2006/customXml" ds:itemID="{0EABE5A3-573E-4E55-A989-41DBCD0F8BCE}"/>
</file>

<file path=customXml/itemProps4.xml><?xml version="1.0" encoding="utf-8"?>
<ds:datastoreItem xmlns:ds="http://schemas.openxmlformats.org/officeDocument/2006/customXml" ds:itemID="{440AA43B-C101-41BE-8FCF-1465D3251D29}"/>
</file>

<file path=docProps/app.xml><?xml version="1.0" encoding="utf-8"?>
<Properties xmlns="http://schemas.openxmlformats.org/officeDocument/2006/extended-properties" xmlns:vt="http://schemas.openxmlformats.org/officeDocument/2006/docPropsVTypes">
  <Template>Newsletter (Green wave design)</Template>
  <TotalTime>0</TotalTime>
  <Pages>2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peters</dc:creator>
  <cp:lastModifiedBy>tania swaine</cp:lastModifiedBy>
  <cp:revision>2</cp:revision>
  <cp:lastPrinted>2019-11-01T09:09:00Z</cp:lastPrinted>
  <dcterms:created xsi:type="dcterms:W3CDTF">2020-01-17T14:07:00Z</dcterms:created>
  <dcterms:modified xsi:type="dcterms:W3CDTF">2020-01-17T14:07:00Z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0x0101008764B32B65A03446B75AB31FCBFF52C2</vt:lpwstr>
  </property>
  <property fmtid="{D5CDD505-2E9C-101B-9397-08002B2CF9AE}" pid="3" name="Applications">
    <vt:lpwstr>95;#Word 12;#79;#Template 12;#448;#Word 14</vt:lpwstr>
  </property>
  <property fmtid="{D5CDD505-2E9C-101B-9397-08002B2CF9AE}" pid="4" name="MSIP_Label_f42aa342-8706-4288-bd11-ebb85995028c_Enabled">
    <vt:lpwstr>True</vt:lpwstr>
  </property>
  <property fmtid="{D5CDD505-2E9C-101B-9397-08002B2CF9AE}" pid="5" name="MSIP_Label_f42aa342-8706-4288-bd11-ebb85995028c_SiteId">
    <vt:lpwstr>72f988bf-86f1-41af-91ab-2d7cd011db47</vt:lpwstr>
  </property>
  <property fmtid="{D5CDD505-2E9C-101B-9397-08002B2CF9AE}" pid="6" name="MSIP_Label_f42aa342-8706-4288-bd11-ebb85995028c_Owner">
    <vt:lpwstr>Anumol@vidyatech.com</vt:lpwstr>
  </property>
  <property fmtid="{D5CDD505-2E9C-101B-9397-08002B2CF9AE}" pid="7" name="MSIP_Label_f42aa342-8706-4288-bd11-ebb85995028c_SetDate">
    <vt:lpwstr>2018-05-12T16:05:40.2110173Z</vt:lpwstr>
  </property>
  <property fmtid="{D5CDD505-2E9C-101B-9397-08002B2CF9AE}" pid="8" name="MSIP_Label_f42aa342-8706-4288-bd11-ebb85995028c_Name">
    <vt:lpwstr>General</vt:lpwstr>
  </property>
  <property fmtid="{D5CDD505-2E9C-101B-9397-08002B2CF9AE}" pid="9" name="MSIP_Label_f42aa342-8706-4288-bd11-ebb85995028c_Application">
    <vt:lpwstr>Microsoft Azure Information Protection</vt:lpwstr>
  </property>
  <property fmtid="{D5CDD505-2E9C-101B-9397-08002B2CF9AE}" pid="10" name="MSIP_Label_f42aa342-8706-4288-bd11-ebb85995028c_Extended_MSFT_Method">
    <vt:lpwstr>Automatic</vt:lpwstr>
  </property>
  <property fmtid="{D5CDD505-2E9C-101B-9397-08002B2CF9AE}" pid="11" name="Sensitivity">
    <vt:lpwstr>General</vt:lpwstr>
  </property>
</Properties>
</file>